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113C" w14:textId="69080F3A" w:rsidR="00A47B70" w:rsidRPr="008E0702" w:rsidRDefault="00601FD4" w:rsidP="008E0702">
      <w:pPr>
        <w:pStyle w:val="SOFinalCoverHeading1"/>
      </w:pPr>
      <w:r>
        <mc:AlternateContent>
          <mc:Choice Requires="wps">
            <w:drawing>
              <wp:anchor distT="0" distB="0" distL="114300" distR="114300" simplePos="0" relativeHeight="251660288" behindDoc="0" locked="0" layoutInCell="0" allowOverlap="1" wp14:anchorId="753D08B2" wp14:editId="418392B2">
                <wp:simplePos x="0" y="0"/>
                <wp:positionH relativeFrom="page">
                  <wp:posOffset>0</wp:posOffset>
                </wp:positionH>
                <wp:positionV relativeFrom="page">
                  <wp:posOffset>190500</wp:posOffset>
                </wp:positionV>
                <wp:extent cx="7557135" cy="252095"/>
                <wp:effectExtent l="0" t="0" r="0" b="14605"/>
                <wp:wrapNone/>
                <wp:docPr id="28"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6B2B7"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D08B2" id="_x0000_t202" coordsize="21600,21600" o:spt="202" path="m,l,21600r21600,l21600,xe">
                <v:stroke joinstyle="miter"/>
                <v:path gradientshapeok="t" o:connecttype="rect"/>
              </v:shapetype>
              <v:shape id="MSIPCM2cfa4a41b4852c5e8d645889"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ZKs1a8CAABHBQAADgAAAAAA&#10;AAAAAAAAAAAuAgAAZHJzL2Uyb0RvYy54bWxQSwECLQAUAAYACAAAACEAJswtttwAAAAHAQAADwAA&#10;AAAAAAAAAAAAAAAJBQAAZHJzL2Rvd25yZXYueG1sUEsFBgAAAAAEAAQA8wAAABIGAAAAAA==&#10;" o:allowincell="f" filled="f" stroked="f" strokeweight=".5pt">
                <v:textbox inset=",0,,0">
                  <w:txbxContent>
                    <w:p w14:paraId="0E26B2B7"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A47B70" w:rsidRPr="008E0702">
        <w:drawing>
          <wp:anchor distT="0" distB="0" distL="114300" distR="114300" simplePos="0" relativeHeight="251658240" behindDoc="1" locked="1" layoutInCell="1" allowOverlap="1" wp14:anchorId="108FBCBF" wp14:editId="7548A11B">
            <wp:simplePos x="0" y="0"/>
            <wp:positionH relativeFrom="page">
              <wp:posOffset>-817880</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ross-disciplinary Studies 2020 Subject Outline Stage 1 an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47B70" w:rsidRPr="008E0702">
        <w:t>Cross-disciplinary Studies</w:t>
      </w:r>
    </w:p>
    <w:p w14:paraId="2DB60157" w14:textId="77F785FB" w:rsidR="00A47B70" w:rsidRPr="008E0702" w:rsidRDefault="00D574AE" w:rsidP="008E0702">
      <w:pPr>
        <w:pStyle w:val="SOFinalCoverHeading2"/>
      </w:pPr>
      <w:r>
        <w:t>202</w:t>
      </w:r>
      <w:r w:rsidR="00601FD4">
        <w:t>2</w:t>
      </w:r>
      <w:r w:rsidR="00A47B70" w:rsidRPr="008E0702">
        <w:t xml:space="preserve"> Subject Outline | Stage 1 and Stage 2</w:t>
      </w:r>
    </w:p>
    <w:p w14:paraId="3A5E3894" w14:textId="77777777" w:rsidR="00167C5F" w:rsidRPr="00A47B70" w:rsidRDefault="00167C5F" w:rsidP="008E0702">
      <w:pPr>
        <w:pStyle w:val="SOFinalCoverHeading3"/>
      </w:pPr>
    </w:p>
    <w:p w14:paraId="2B7BE55E" w14:textId="77777777" w:rsidR="00BB29F4" w:rsidRPr="00383114" w:rsidRDefault="00BB29F4">
      <w:pPr>
        <w:sectPr w:rsidR="00BB29F4" w:rsidRPr="00383114" w:rsidSect="00A47B70">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4B1B233C" w14:textId="68D58436" w:rsidR="00E93E29" w:rsidRPr="00485360" w:rsidRDefault="00F25AE5" w:rsidP="002733A0">
      <w:pPr>
        <w:pStyle w:val="SOFinalImprintText"/>
        <w:spacing w:before="9720"/>
      </w:pPr>
      <w:r>
        <w:rPr>
          <w:noProof/>
        </w:rPr>
        <w:lastRenderedPageBreak/>
        <mc:AlternateContent>
          <mc:Choice Requires="wps">
            <w:drawing>
              <wp:anchor distT="0" distB="0" distL="114300" distR="114300" simplePos="0" relativeHeight="251664384" behindDoc="0" locked="0" layoutInCell="0" allowOverlap="1" wp14:anchorId="623E00BA" wp14:editId="7FAEDC19">
                <wp:simplePos x="0" y="0"/>
                <wp:positionH relativeFrom="page">
                  <wp:posOffset>0</wp:posOffset>
                </wp:positionH>
                <wp:positionV relativeFrom="page">
                  <wp:posOffset>190500</wp:posOffset>
                </wp:positionV>
                <wp:extent cx="7557135" cy="252095"/>
                <wp:effectExtent l="0" t="0" r="0" b="14605"/>
                <wp:wrapNone/>
                <wp:docPr id="26"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7FA5A" w14:textId="77777777" w:rsidR="00F25AE5" w:rsidRPr="00601FD4" w:rsidRDefault="00F25AE5" w:rsidP="00F25AE5">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23E00B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GtJDCwAgAATgUAAA4AAAAA&#10;AAAAAAAAAAAALgIAAGRycy9lMm9Eb2MueG1sUEsBAi0AFAAGAAgAAAAhACbMLbbcAAAABwEAAA8A&#10;AAAAAAAAAAAAAAAACgUAAGRycy9kb3ducmV2LnhtbFBLBQYAAAAABAAEAPMAAAATBgAAAAA=&#10;" o:allowincell="f" filled="f" stroked="f" strokeweight=".5pt">
                <v:textbox inset=",0,,0">
                  <w:txbxContent>
                    <w:p w14:paraId="4A07FA5A" w14:textId="77777777" w:rsidR="00F25AE5" w:rsidRPr="00601FD4" w:rsidRDefault="00F25AE5" w:rsidP="00F25AE5">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485360">
        <w:t>Published by the SACE Board of South Australia,</w:t>
      </w:r>
      <w:r w:rsidR="00E93E29" w:rsidRPr="00485360">
        <w:br/>
      </w:r>
      <w:r w:rsidR="00601FD4">
        <w:t>11 Waymouth Street, Adelaide, South Australia 5000</w:t>
      </w:r>
    </w:p>
    <w:p w14:paraId="6B2397B3" w14:textId="77777777" w:rsidR="00E93E29" w:rsidRPr="00485360" w:rsidRDefault="00E93E29" w:rsidP="00E93E29">
      <w:pPr>
        <w:pStyle w:val="SOFinalImprintText"/>
      </w:pPr>
      <w:r w:rsidRPr="00485360">
        <w:t>Copyright © SACE Board of South Australia 20</w:t>
      </w:r>
      <w:r>
        <w:t>10</w:t>
      </w:r>
    </w:p>
    <w:p w14:paraId="4F7FA53D" w14:textId="77777777" w:rsidR="00E93E29" w:rsidRPr="00485360" w:rsidRDefault="00E93E29" w:rsidP="00E93E29">
      <w:pPr>
        <w:pStyle w:val="SOFinalImprintText"/>
      </w:pPr>
      <w:r w:rsidRPr="00485360">
        <w:t>First published 20</w:t>
      </w:r>
      <w:r>
        <w:t>10</w:t>
      </w:r>
    </w:p>
    <w:p w14:paraId="6EF2EEB2" w14:textId="77777777" w:rsidR="00E93E29" w:rsidRDefault="00E93E29" w:rsidP="002733A0">
      <w:pPr>
        <w:pStyle w:val="SOFinalImprintText"/>
      </w:pPr>
      <w:r>
        <w:t>Reissued for 2011 (published online October 2010,</w:t>
      </w:r>
      <w:r>
        <w:br/>
        <w:t>printed January 2011), 2012, 2013, 2014, 2015</w:t>
      </w:r>
      <w:r w:rsidR="000E3EB6">
        <w:t>, 2016</w:t>
      </w:r>
      <w:r w:rsidR="00194A1A">
        <w:t>,</w:t>
      </w:r>
      <w:r w:rsidR="002733A0">
        <w:br/>
      </w:r>
      <w:r w:rsidR="00194A1A">
        <w:t>2017</w:t>
      </w:r>
      <w:r w:rsidR="0038064F">
        <w:t>, 2018</w:t>
      </w:r>
      <w:r w:rsidR="00167C5F">
        <w:t>, 2019</w:t>
      </w:r>
      <w:r w:rsidR="002733A0">
        <w:t>, 2020</w:t>
      </w:r>
      <w:r w:rsidR="00D574AE">
        <w:t>, 2021</w:t>
      </w:r>
    </w:p>
    <w:p w14:paraId="78BC2530" w14:textId="77777777" w:rsidR="00A47B70" w:rsidRDefault="00A47B70" w:rsidP="00167C5F">
      <w:pPr>
        <w:pStyle w:val="SOFinalImprintText"/>
      </w:pPr>
      <w:r w:rsidRPr="00A47B70">
        <w:t>ISBN 978 1 74102 556 9</w:t>
      </w:r>
      <w:r>
        <w:t xml:space="preserve"> (online Microsoft Word version)</w:t>
      </w:r>
    </w:p>
    <w:p w14:paraId="64EB8C76" w14:textId="4D8589D8" w:rsidR="00E93E29" w:rsidRPr="00970882" w:rsidRDefault="00E93E29" w:rsidP="00E93E29">
      <w:pPr>
        <w:pStyle w:val="SOFinalImprintTextObjID"/>
      </w:pPr>
      <w:r w:rsidRPr="00866EC6">
        <w:t xml:space="preserve">ref: </w:t>
      </w:r>
      <w:r w:rsidR="00A00FA4">
        <w:t>A</w:t>
      </w:r>
      <w:r w:rsidR="00601FD4">
        <w:t>994363</w:t>
      </w:r>
    </w:p>
    <w:p w14:paraId="3B78659B" w14:textId="77777777" w:rsidR="00B00C02" w:rsidRDefault="00E93E29" w:rsidP="00E93E29">
      <w:pPr>
        <w:spacing w:before="650"/>
        <w:ind w:right="-369"/>
      </w:pPr>
      <w:r w:rsidRPr="0012230D">
        <w:rPr>
          <w:i/>
        </w:rPr>
        <w:t>This subject outline is accredited for teaching at Stage 1 fr</w:t>
      </w:r>
      <w:r>
        <w:rPr>
          <w:i/>
        </w:rPr>
        <w:t>om 2010 and at Stage 2 from 2011</w:t>
      </w:r>
    </w:p>
    <w:p w14:paraId="3E206655" w14:textId="77777777" w:rsidR="00E93E29" w:rsidRPr="00383114" w:rsidRDefault="00E93E29" w:rsidP="009E30B3">
      <w:pPr>
        <w:sectPr w:rsidR="00E93E29" w:rsidRPr="00383114" w:rsidSect="00154863">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C0297D4" w14:textId="77777777" w:rsidR="000306DC" w:rsidRPr="00601FD4" w:rsidRDefault="000306DC" w:rsidP="00297111">
      <w:pPr>
        <w:pStyle w:val="SOFinalCONTENTSHeading"/>
        <w:rPr>
          <w:b w:val="0"/>
        </w:rPr>
      </w:pPr>
      <w:r w:rsidRPr="00601FD4">
        <w:rPr>
          <w:b w:val="0"/>
        </w:rPr>
        <w:lastRenderedPageBreak/>
        <w:t>contents</w:t>
      </w:r>
    </w:p>
    <w:p w14:paraId="0A878EC3" w14:textId="77777777" w:rsidR="00316502" w:rsidRDefault="00BB29F4">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316502">
        <w:rPr>
          <w:noProof/>
        </w:rPr>
        <w:t>Introduction</w:t>
      </w:r>
      <w:r w:rsidR="00316502">
        <w:rPr>
          <w:noProof/>
        </w:rPr>
        <w:tab/>
      </w:r>
      <w:r w:rsidR="00316502">
        <w:rPr>
          <w:noProof/>
        </w:rPr>
        <w:fldChar w:fldCharType="begin"/>
      </w:r>
      <w:r w:rsidR="00316502">
        <w:rPr>
          <w:noProof/>
        </w:rPr>
        <w:instrText xml:space="preserve"> PAGEREF _Toc428262641 \h </w:instrText>
      </w:r>
      <w:r w:rsidR="00316502">
        <w:rPr>
          <w:noProof/>
        </w:rPr>
      </w:r>
      <w:r w:rsidR="00316502">
        <w:rPr>
          <w:noProof/>
        </w:rPr>
        <w:fldChar w:fldCharType="separate"/>
      </w:r>
      <w:r w:rsidR="006C31AA">
        <w:rPr>
          <w:noProof/>
        </w:rPr>
        <w:t>1</w:t>
      </w:r>
      <w:r w:rsidR="00316502">
        <w:rPr>
          <w:noProof/>
        </w:rPr>
        <w:fldChar w:fldCharType="end"/>
      </w:r>
    </w:p>
    <w:p w14:paraId="0D7C944D"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_Toc428262642 \h </w:instrText>
      </w:r>
      <w:r>
        <w:rPr>
          <w:noProof/>
        </w:rPr>
      </w:r>
      <w:r>
        <w:rPr>
          <w:noProof/>
        </w:rPr>
        <w:fldChar w:fldCharType="separate"/>
      </w:r>
      <w:r w:rsidR="006C31AA">
        <w:rPr>
          <w:noProof/>
        </w:rPr>
        <w:t>1</w:t>
      </w:r>
      <w:r>
        <w:rPr>
          <w:noProof/>
        </w:rPr>
        <w:fldChar w:fldCharType="end"/>
      </w:r>
    </w:p>
    <w:p w14:paraId="7F52100E"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_Toc428262643 \h </w:instrText>
      </w:r>
      <w:r>
        <w:rPr>
          <w:noProof/>
        </w:rPr>
      </w:r>
      <w:r>
        <w:rPr>
          <w:noProof/>
        </w:rPr>
        <w:fldChar w:fldCharType="separate"/>
      </w:r>
      <w:r w:rsidR="006C31AA">
        <w:rPr>
          <w:noProof/>
        </w:rPr>
        <w:t>1</w:t>
      </w:r>
      <w:r>
        <w:rPr>
          <w:noProof/>
        </w:rPr>
        <w:fldChar w:fldCharType="end"/>
      </w:r>
    </w:p>
    <w:p w14:paraId="0A3EF13C"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_Toc428262644 \h </w:instrText>
      </w:r>
      <w:r>
        <w:rPr>
          <w:noProof/>
        </w:rPr>
      </w:r>
      <w:r>
        <w:rPr>
          <w:noProof/>
        </w:rPr>
        <w:fldChar w:fldCharType="separate"/>
      </w:r>
      <w:r w:rsidR="006C31AA">
        <w:rPr>
          <w:noProof/>
        </w:rPr>
        <w:t>2</w:t>
      </w:r>
      <w:r>
        <w:rPr>
          <w:noProof/>
        </w:rPr>
        <w:fldChar w:fldCharType="end"/>
      </w:r>
    </w:p>
    <w:p w14:paraId="2BB93FEC"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Literacy in Cross-Disciplinary Studies</w:t>
      </w:r>
      <w:r>
        <w:rPr>
          <w:noProof/>
        </w:rPr>
        <w:tab/>
      </w:r>
      <w:r>
        <w:rPr>
          <w:noProof/>
        </w:rPr>
        <w:fldChar w:fldCharType="begin"/>
      </w:r>
      <w:r>
        <w:rPr>
          <w:noProof/>
        </w:rPr>
        <w:instrText xml:space="preserve"> PAGEREF _Toc428262645 \h </w:instrText>
      </w:r>
      <w:r>
        <w:rPr>
          <w:noProof/>
        </w:rPr>
      </w:r>
      <w:r>
        <w:rPr>
          <w:noProof/>
        </w:rPr>
        <w:fldChar w:fldCharType="separate"/>
      </w:r>
      <w:r w:rsidR="006C31AA">
        <w:rPr>
          <w:noProof/>
        </w:rPr>
        <w:t>4</w:t>
      </w:r>
      <w:r>
        <w:rPr>
          <w:noProof/>
        </w:rPr>
        <w:fldChar w:fldCharType="end"/>
      </w:r>
    </w:p>
    <w:p w14:paraId="7CD61241"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Numeracy in Cross-Disciplinary Studies</w:t>
      </w:r>
      <w:r>
        <w:rPr>
          <w:noProof/>
        </w:rPr>
        <w:tab/>
      </w:r>
      <w:r>
        <w:rPr>
          <w:noProof/>
        </w:rPr>
        <w:fldChar w:fldCharType="begin"/>
      </w:r>
      <w:r>
        <w:rPr>
          <w:noProof/>
        </w:rPr>
        <w:instrText xml:space="preserve"> PAGEREF _Toc428262646 \h </w:instrText>
      </w:r>
      <w:r>
        <w:rPr>
          <w:noProof/>
        </w:rPr>
      </w:r>
      <w:r>
        <w:rPr>
          <w:noProof/>
        </w:rPr>
        <w:fldChar w:fldCharType="separate"/>
      </w:r>
      <w:r w:rsidR="006C31AA">
        <w:rPr>
          <w:noProof/>
        </w:rPr>
        <w:t>4</w:t>
      </w:r>
      <w:r>
        <w:rPr>
          <w:noProof/>
        </w:rPr>
        <w:fldChar w:fldCharType="end"/>
      </w:r>
    </w:p>
    <w:p w14:paraId="3B87396E"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_Toc428262647 \h </w:instrText>
      </w:r>
      <w:r>
        <w:rPr>
          <w:noProof/>
        </w:rPr>
      </w:r>
      <w:r>
        <w:rPr>
          <w:noProof/>
        </w:rPr>
        <w:fldChar w:fldCharType="separate"/>
      </w:r>
      <w:r w:rsidR="006C31AA">
        <w:rPr>
          <w:noProof/>
        </w:rPr>
        <w:t>5</w:t>
      </w:r>
      <w:r>
        <w:rPr>
          <w:noProof/>
        </w:rPr>
        <w:fldChar w:fldCharType="end"/>
      </w:r>
    </w:p>
    <w:p w14:paraId="4DB30781" w14:textId="77777777" w:rsidR="00316502" w:rsidRPr="00C4196B" w:rsidRDefault="00316502">
      <w:pPr>
        <w:pStyle w:val="TOC4"/>
        <w:tabs>
          <w:tab w:val="right" w:leader="dot" w:pos="7921"/>
        </w:tabs>
        <w:rPr>
          <w:rFonts w:asciiTheme="minorHAnsi" w:eastAsiaTheme="minorEastAsia" w:hAnsiTheme="minorHAnsi" w:cstheme="minorBidi"/>
          <w:b/>
          <w:noProof/>
          <w:sz w:val="22"/>
          <w:szCs w:val="22"/>
        </w:rPr>
      </w:pPr>
      <w:r>
        <w:rPr>
          <w:noProof/>
        </w:rPr>
        <w:t>Stage 1 Cross-disciplinary Studies</w:t>
      </w:r>
      <w:r w:rsidRPr="008E0702">
        <w:rPr>
          <w:rFonts w:ascii="Roboto Light" w:hAnsi="Roboto Light"/>
          <w:noProof/>
        </w:rPr>
        <w:tab/>
      </w:r>
      <w:r w:rsidRPr="008E0702">
        <w:rPr>
          <w:rFonts w:ascii="Roboto Light" w:hAnsi="Roboto Light"/>
          <w:b/>
          <w:noProof/>
        </w:rPr>
        <w:fldChar w:fldCharType="begin"/>
      </w:r>
      <w:r w:rsidRPr="008E0702">
        <w:rPr>
          <w:rFonts w:ascii="Roboto Light" w:hAnsi="Roboto Light"/>
          <w:noProof/>
        </w:rPr>
        <w:instrText xml:space="preserve"> PAGEREF _Toc428262648 \h </w:instrText>
      </w:r>
      <w:r w:rsidRPr="008E0702">
        <w:rPr>
          <w:rFonts w:ascii="Roboto Light" w:hAnsi="Roboto Light"/>
          <w:b/>
          <w:noProof/>
        </w:rPr>
      </w:r>
      <w:r w:rsidRPr="008E0702">
        <w:rPr>
          <w:rFonts w:ascii="Roboto Light" w:hAnsi="Roboto Light"/>
          <w:b/>
          <w:noProof/>
        </w:rPr>
        <w:fldChar w:fldCharType="separate"/>
      </w:r>
      <w:r w:rsidR="006C31AA">
        <w:rPr>
          <w:rFonts w:ascii="Roboto Light" w:hAnsi="Roboto Light"/>
          <w:noProof/>
        </w:rPr>
        <w:t>7</w:t>
      </w:r>
      <w:r w:rsidRPr="008E0702">
        <w:rPr>
          <w:rFonts w:ascii="Roboto Light" w:hAnsi="Roboto Light"/>
          <w:b/>
          <w:noProof/>
        </w:rPr>
        <w:fldChar w:fldCharType="end"/>
      </w:r>
    </w:p>
    <w:p w14:paraId="6833B1D5"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_Toc428262649 \h </w:instrText>
      </w:r>
      <w:r>
        <w:rPr>
          <w:noProof/>
        </w:rPr>
      </w:r>
      <w:r>
        <w:rPr>
          <w:noProof/>
        </w:rPr>
        <w:fldChar w:fldCharType="separate"/>
      </w:r>
      <w:r w:rsidR="006C31AA">
        <w:rPr>
          <w:noProof/>
        </w:rPr>
        <w:t>8</w:t>
      </w:r>
      <w:r>
        <w:rPr>
          <w:noProof/>
        </w:rPr>
        <w:fldChar w:fldCharType="end"/>
      </w:r>
    </w:p>
    <w:p w14:paraId="223A2DA5"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_Toc428262650 \h </w:instrText>
      </w:r>
      <w:r>
        <w:rPr>
          <w:noProof/>
        </w:rPr>
      </w:r>
      <w:r>
        <w:rPr>
          <w:noProof/>
        </w:rPr>
        <w:fldChar w:fldCharType="separate"/>
      </w:r>
      <w:r w:rsidR="006C31AA">
        <w:rPr>
          <w:noProof/>
        </w:rPr>
        <w:t>8</w:t>
      </w:r>
      <w:r>
        <w:rPr>
          <w:noProof/>
        </w:rPr>
        <w:fldChar w:fldCharType="end"/>
      </w:r>
    </w:p>
    <w:p w14:paraId="2CF5D0AF"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_Toc428262651 \h </w:instrText>
      </w:r>
      <w:r>
        <w:rPr>
          <w:noProof/>
        </w:rPr>
      </w:r>
      <w:r>
        <w:rPr>
          <w:noProof/>
        </w:rPr>
        <w:fldChar w:fldCharType="separate"/>
      </w:r>
      <w:r w:rsidR="006C31AA">
        <w:rPr>
          <w:noProof/>
        </w:rPr>
        <w:t>8</w:t>
      </w:r>
      <w:r>
        <w:rPr>
          <w:noProof/>
        </w:rPr>
        <w:fldChar w:fldCharType="end"/>
      </w:r>
    </w:p>
    <w:p w14:paraId="6D5396D3"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_Toc428262652 \h </w:instrText>
      </w:r>
      <w:r>
        <w:rPr>
          <w:noProof/>
        </w:rPr>
      </w:r>
      <w:r>
        <w:rPr>
          <w:noProof/>
        </w:rPr>
        <w:fldChar w:fldCharType="separate"/>
      </w:r>
      <w:r w:rsidR="006C31AA">
        <w:rPr>
          <w:noProof/>
        </w:rPr>
        <w:t>13</w:t>
      </w:r>
      <w:r>
        <w:rPr>
          <w:noProof/>
        </w:rPr>
        <w:fldChar w:fldCharType="end"/>
      </w:r>
    </w:p>
    <w:p w14:paraId="3ACE00E8"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_Toc428262653 \h </w:instrText>
      </w:r>
      <w:r>
        <w:rPr>
          <w:noProof/>
        </w:rPr>
      </w:r>
      <w:r>
        <w:rPr>
          <w:noProof/>
        </w:rPr>
        <w:fldChar w:fldCharType="separate"/>
      </w:r>
      <w:r w:rsidR="006C31AA">
        <w:rPr>
          <w:noProof/>
        </w:rPr>
        <w:t>13</w:t>
      </w:r>
      <w:r>
        <w:rPr>
          <w:noProof/>
        </w:rPr>
        <w:fldChar w:fldCharType="end"/>
      </w:r>
    </w:p>
    <w:p w14:paraId="0C059F9F"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_Toc428262654 \h </w:instrText>
      </w:r>
      <w:r>
        <w:rPr>
          <w:noProof/>
        </w:rPr>
      </w:r>
      <w:r>
        <w:rPr>
          <w:noProof/>
        </w:rPr>
        <w:fldChar w:fldCharType="separate"/>
      </w:r>
      <w:r w:rsidR="006C31AA">
        <w:rPr>
          <w:noProof/>
        </w:rPr>
        <w:t>13</w:t>
      </w:r>
      <w:r>
        <w:rPr>
          <w:noProof/>
        </w:rPr>
        <w:fldChar w:fldCharType="end"/>
      </w:r>
    </w:p>
    <w:p w14:paraId="4EC95A59"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_Toc428262655 \h </w:instrText>
      </w:r>
      <w:r>
        <w:rPr>
          <w:noProof/>
        </w:rPr>
      </w:r>
      <w:r>
        <w:rPr>
          <w:noProof/>
        </w:rPr>
        <w:fldChar w:fldCharType="separate"/>
      </w:r>
      <w:r w:rsidR="006C31AA">
        <w:rPr>
          <w:noProof/>
        </w:rPr>
        <w:t>14</w:t>
      </w:r>
      <w:r>
        <w:rPr>
          <w:noProof/>
        </w:rPr>
        <w:fldChar w:fldCharType="end"/>
      </w:r>
    </w:p>
    <w:p w14:paraId="1D9BDC08"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_Toc428262656 \h </w:instrText>
      </w:r>
      <w:r>
        <w:rPr>
          <w:noProof/>
        </w:rPr>
      </w:r>
      <w:r>
        <w:rPr>
          <w:noProof/>
        </w:rPr>
        <w:fldChar w:fldCharType="separate"/>
      </w:r>
      <w:r w:rsidR="006C31AA">
        <w:rPr>
          <w:noProof/>
        </w:rPr>
        <w:t>16</w:t>
      </w:r>
      <w:r>
        <w:rPr>
          <w:noProof/>
        </w:rPr>
        <w:fldChar w:fldCharType="end"/>
      </w:r>
    </w:p>
    <w:p w14:paraId="7F54CE42"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_Toc428262657 \h </w:instrText>
      </w:r>
      <w:r>
        <w:rPr>
          <w:noProof/>
        </w:rPr>
      </w:r>
      <w:r>
        <w:rPr>
          <w:noProof/>
        </w:rPr>
        <w:fldChar w:fldCharType="separate"/>
      </w:r>
      <w:r w:rsidR="006C31AA">
        <w:rPr>
          <w:noProof/>
        </w:rPr>
        <w:t>19</w:t>
      </w:r>
      <w:r>
        <w:rPr>
          <w:noProof/>
        </w:rPr>
        <w:fldChar w:fldCharType="end"/>
      </w:r>
    </w:p>
    <w:p w14:paraId="7379B262"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_Toc428262658 \h </w:instrText>
      </w:r>
      <w:r>
        <w:rPr>
          <w:noProof/>
        </w:rPr>
      </w:r>
      <w:r>
        <w:rPr>
          <w:noProof/>
        </w:rPr>
        <w:fldChar w:fldCharType="separate"/>
      </w:r>
      <w:r w:rsidR="006C31AA">
        <w:rPr>
          <w:noProof/>
        </w:rPr>
        <w:t>20</w:t>
      </w:r>
      <w:r>
        <w:rPr>
          <w:noProof/>
        </w:rPr>
        <w:fldChar w:fldCharType="end"/>
      </w:r>
    </w:p>
    <w:p w14:paraId="1EBD55E9"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_Toc428262659 \h </w:instrText>
      </w:r>
      <w:r>
        <w:rPr>
          <w:noProof/>
        </w:rPr>
      </w:r>
      <w:r>
        <w:rPr>
          <w:noProof/>
        </w:rPr>
        <w:fldChar w:fldCharType="separate"/>
      </w:r>
      <w:r w:rsidR="006C31AA">
        <w:rPr>
          <w:noProof/>
        </w:rPr>
        <w:t>20</w:t>
      </w:r>
      <w:r>
        <w:rPr>
          <w:noProof/>
        </w:rPr>
        <w:fldChar w:fldCharType="end"/>
      </w:r>
    </w:p>
    <w:p w14:paraId="60958C4E"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_Toc428262660 \h </w:instrText>
      </w:r>
      <w:r>
        <w:rPr>
          <w:noProof/>
        </w:rPr>
      </w:r>
      <w:r>
        <w:rPr>
          <w:noProof/>
        </w:rPr>
        <w:fldChar w:fldCharType="separate"/>
      </w:r>
      <w:r w:rsidR="006C31AA">
        <w:rPr>
          <w:noProof/>
        </w:rPr>
        <w:t>20</w:t>
      </w:r>
      <w:r>
        <w:rPr>
          <w:noProof/>
        </w:rPr>
        <w:fldChar w:fldCharType="end"/>
      </w:r>
    </w:p>
    <w:p w14:paraId="6434832C" w14:textId="77777777" w:rsidR="00316502" w:rsidRPr="00C4196B" w:rsidRDefault="00316502">
      <w:pPr>
        <w:pStyle w:val="TOC4"/>
        <w:tabs>
          <w:tab w:val="right" w:leader="dot" w:pos="7921"/>
        </w:tabs>
        <w:rPr>
          <w:rFonts w:asciiTheme="minorHAnsi" w:eastAsiaTheme="minorEastAsia" w:hAnsiTheme="minorHAnsi" w:cstheme="minorBidi"/>
          <w:b/>
          <w:noProof/>
          <w:sz w:val="22"/>
          <w:szCs w:val="22"/>
        </w:rPr>
      </w:pPr>
      <w:r>
        <w:rPr>
          <w:noProof/>
        </w:rPr>
        <w:t>Stage 2 Cross-disciplinary Studies</w:t>
      </w:r>
      <w:r w:rsidRPr="008E0702">
        <w:rPr>
          <w:rFonts w:ascii="Roboto Light" w:hAnsi="Roboto Light"/>
          <w:noProof/>
        </w:rPr>
        <w:tab/>
      </w:r>
      <w:r w:rsidRPr="008E0702">
        <w:rPr>
          <w:rFonts w:ascii="Roboto Light" w:hAnsi="Roboto Light"/>
          <w:b/>
          <w:noProof/>
        </w:rPr>
        <w:fldChar w:fldCharType="begin"/>
      </w:r>
      <w:r w:rsidRPr="008E0702">
        <w:rPr>
          <w:rFonts w:ascii="Roboto Light" w:hAnsi="Roboto Light"/>
          <w:noProof/>
        </w:rPr>
        <w:instrText xml:space="preserve"> PAGEREF _Toc428262661 \h </w:instrText>
      </w:r>
      <w:r w:rsidRPr="008E0702">
        <w:rPr>
          <w:rFonts w:ascii="Roboto Light" w:hAnsi="Roboto Light"/>
          <w:b/>
          <w:noProof/>
        </w:rPr>
      </w:r>
      <w:r w:rsidRPr="008E0702">
        <w:rPr>
          <w:rFonts w:ascii="Roboto Light" w:hAnsi="Roboto Light"/>
          <w:b/>
          <w:noProof/>
        </w:rPr>
        <w:fldChar w:fldCharType="separate"/>
      </w:r>
      <w:r w:rsidR="006C31AA">
        <w:rPr>
          <w:rFonts w:ascii="Roboto Light" w:hAnsi="Roboto Light"/>
          <w:noProof/>
        </w:rPr>
        <w:t>21</w:t>
      </w:r>
      <w:r w:rsidRPr="008E0702">
        <w:rPr>
          <w:rFonts w:ascii="Roboto Light" w:hAnsi="Roboto Light"/>
          <w:b/>
          <w:noProof/>
        </w:rPr>
        <w:fldChar w:fldCharType="end"/>
      </w:r>
    </w:p>
    <w:p w14:paraId="4D990BF8"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_Toc428262662 \h </w:instrText>
      </w:r>
      <w:r>
        <w:rPr>
          <w:noProof/>
        </w:rPr>
      </w:r>
      <w:r>
        <w:rPr>
          <w:noProof/>
        </w:rPr>
        <w:fldChar w:fldCharType="separate"/>
      </w:r>
      <w:r w:rsidR="006C31AA">
        <w:rPr>
          <w:noProof/>
        </w:rPr>
        <w:t>22</w:t>
      </w:r>
      <w:r>
        <w:rPr>
          <w:noProof/>
        </w:rPr>
        <w:fldChar w:fldCharType="end"/>
      </w:r>
    </w:p>
    <w:p w14:paraId="036D12E6"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_Toc428262663 \h </w:instrText>
      </w:r>
      <w:r>
        <w:rPr>
          <w:noProof/>
        </w:rPr>
      </w:r>
      <w:r>
        <w:rPr>
          <w:noProof/>
        </w:rPr>
        <w:fldChar w:fldCharType="separate"/>
      </w:r>
      <w:r w:rsidR="006C31AA">
        <w:rPr>
          <w:noProof/>
        </w:rPr>
        <w:t>22</w:t>
      </w:r>
      <w:r>
        <w:rPr>
          <w:noProof/>
        </w:rPr>
        <w:fldChar w:fldCharType="end"/>
      </w:r>
    </w:p>
    <w:p w14:paraId="0A7AA0F4"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_Toc428262664 \h </w:instrText>
      </w:r>
      <w:r>
        <w:rPr>
          <w:noProof/>
        </w:rPr>
      </w:r>
      <w:r>
        <w:rPr>
          <w:noProof/>
        </w:rPr>
        <w:fldChar w:fldCharType="separate"/>
      </w:r>
      <w:r w:rsidR="006C31AA">
        <w:rPr>
          <w:noProof/>
        </w:rPr>
        <w:t>22</w:t>
      </w:r>
      <w:r>
        <w:rPr>
          <w:noProof/>
        </w:rPr>
        <w:fldChar w:fldCharType="end"/>
      </w:r>
    </w:p>
    <w:p w14:paraId="1D7D683D"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_Toc428262665 \h </w:instrText>
      </w:r>
      <w:r>
        <w:rPr>
          <w:noProof/>
        </w:rPr>
      </w:r>
      <w:r>
        <w:rPr>
          <w:noProof/>
        </w:rPr>
        <w:fldChar w:fldCharType="separate"/>
      </w:r>
      <w:r w:rsidR="006C31AA">
        <w:rPr>
          <w:noProof/>
        </w:rPr>
        <w:t>27</w:t>
      </w:r>
      <w:r>
        <w:rPr>
          <w:noProof/>
        </w:rPr>
        <w:fldChar w:fldCharType="end"/>
      </w:r>
    </w:p>
    <w:p w14:paraId="6F14BD74"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_Toc428262666 \h </w:instrText>
      </w:r>
      <w:r>
        <w:rPr>
          <w:noProof/>
        </w:rPr>
      </w:r>
      <w:r>
        <w:rPr>
          <w:noProof/>
        </w:rPr>
        <w:fldChar w:fldCharType="separate"/>
      </w:r>
      <w:r w:rsidR="006C31AA">
        <w:rPr>
          <w:noProof/>
        </w:rPr>
        <w:t>27</w:t>
      </w:r>
      <w:r>
        <w:rPr>
          <w:noProof/>
        </w:rPr>
        <w:fldChar w:fldCharType="end"/>
      </w:r>
    </w:p>
    <w:p w14:paraId="09B50E6B"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_Toc428262667 \h </w:instrText>
      </w:r>
      <w:r>
        <w:rPr>
          <w:noProof/>
        </w:rPr>
      </w:r>
      <w:r>
        <w:rPr>
          <w:noProof/>
        </w:rPr>
        <w:fldChar w:fldCharType="separate"/>
      </w:r>
      <w:r w:rsidR="006C31AA">
        <w:rPr>
          <w:noProof/>
        </w:rPr>
        <w:t>28</w:t>
      </w:r>
      <w:r>
        <w:rPr>
          <w:noProof/>
        </w:rPr>
        <w:fldChar w:fldCharType="end"/>
      </w:r>
    </w:p>
    <w:p w14:paraId="01F6DB58"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_Toc428262668 \h </w:instrText>
      </w:r>
      <w:r>
        <w:rPr>
          <w:noProof/>
        </w:rPr>
      </w:r>
      <w:r>
        <w:rPr>
          <w:noProof/>
        </w:rPr>
        <w:fldChar w:fldCharType="separate"/>
      </w:r>
      <w:r w:rsidR="006C31AA">
        <w:rPr>
          <w:noProof/>
        </w:rPr>
        <w:t>29</w:t>
      </w:r>
      <w:r>
        <w:rPr>
          <w:noProof/>
        </w:rPr>
        <w:fldChar w:fldCharType="end"/>
      </w:r>
    </w:p>
    <w:p w14:paraId="7649627B"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_Toc428262669 \h </w:instrText>
      </w:r>
      <w:r>
        <w:rPr>
          <w:noProof/>
        </w:rPr>
      </w:r>
      <w:r>
        <w:rPr>
          <w:noProof/>
        </w:rPr>
        <w:fldChar w:fldCharType="separate"/>
      </w:r>
      <w:r w:rsidR="006C31AA">
        <w:rPr>
          <w:noProof/>
        </w:rPr>
        <w:t>31</w:t>
      </w:r>
      <w:r>
        <w:rPr>
          <w:noProof/>
        </w:rPr>
        <w:fldChar w:fldCharType="end"/>
      </w:r>
    </w:p>
    <w:p w14:paraId="78540CA2"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_Toc428262670 \h </w:instrText>
      </w:r>
      <w:r>
        <w:rPr>
          <w:noProof/>
        </w:rPr>
      </w:r>
      <w:r>
        <w:rPr>
          <w:noProof/>
        </w:rPr>
        <w:fldChar w:fldCharType="separate"/>
      </w:r>
      <w:r w:rsidR="006C31AA">
        <w:rPr>
          <w:noProof/>
        </w:rPr>
        <w:t>32</w:t>
      </w:r>
      <w:r>
        <w:rPr>
          <w:noProof/>
        </w:rPr>
        <w:fldChar w:fldCharType="end"/>
      </w:r>
    </w:p>
    <w:p w14:paraId="4B758EAC"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_Toc428262671 \h </w:instrText>
      </w:r>
      <w:r>
        <w:rPr>
          <w:noProof/>
        </w:rPr>
      </w:r>
      <w:r>
        <w:rPr>
          <w:noProof/>
        </w:rPr>
        <w:fldChar w:fldCharType="separate"/>
      </w:r>
      <w:r w:rsidR="006C31AA">
        <w:rPr>
          <w:noProof/>
        </w:rPr>
        <w:t>35</w:t>
      </w:r>
      <w:r>
        <w:rPr>
          <w:noProof/>
        </w:rPr>
        <w:fldChar w:fldCharType="end"/>
      </w:r>
    </w:p>
    <w:p w14:paraId="77EF4502" w14:textId="77777777" w:rsidR="00316502" w:rsidRDefault="00316502">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_Toc428262672 \h </w:instrText>
      </w:r>
      <w:r>
        <w:rPr>
          <w:noProof/>
        </w:rPr>
      </w:r>
      <w:r>
        <w:rPr>
          <w:noProof/>
        </w:rPr>
        <w:fldChar w:fldCharType="separate"/>
      </w:r>
      <w:r w:rsidR="006C31AA">
        <w:rPr>
          <w:noProof/>
        </w:rPr>
        <w:t>36</w:t>
      </w:r>
      <w:r>
        <w:rPr>
          <w:noProof/>
        </w:rPr>
        <w:fldChar w:fldCharType="end"/>
      </w:r>
    </w:p>
    <w:p w14:paraId="3137467A"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_Toc428262673 \h </w:instrText>
      </w:r>
      <w:r>
        <w:rPr>
          <w:noProof/>
        </w:rPr>
      </w:r>
      <w:r>
        <w:rPr>
          <w:noProof/>
        </w:rPr>
        <w:fldChar w:fldCharType="separate"/>
      </w:r>
      <w:r w:rsidR="006C31AA">
        <w:rPr>
          <w:noProof/>
        </w:rPr>
        <w:t>36</w:t>
      </w:r>
      <w:r>
        <w:rPr>
          <w:noProof/>
        </w:rPr>
        <w:fldChar w:fldCharType="end"/>
      </w:r>
    </w:p>
    <w:p w14:paraId="30978DC3" w14:textId="77777777" w:rsidR="00316502" w:rsidRDefault="00316502">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_Toc428262674 \h </w:instrText>
      </w:r>
      <w:r>
        <w:rPr>
          <w:noProof/>
        </w:rPr>
      </w:r>
      <w:r>
        <w:rPr>
          <w:noProof/>
        </w:rPr>
        <w:fldChar w:fldCharType="separate"/>
      </w:r>
      <w:r w:rsidR="006C31AA">
        <w:rPr>
          <w:noProof/>
        </w:rPr>
        <w:t>36</w:t>
      </w:r>
      <w:r>
        <w:rPr>
          <w:noProof/>
        </w:rPr>
        <w:fldChar w:fldCharType="end"/>
      </w:r>
    </w:p>
    <w:p w14:paraId="41264AB4" w14:textId="77777777" w:rsidR="00744F4B" w:rsidRPr="00383114" w:rsidRDefault="00BB29F4" w:rsidP="00744F4B">
      <w:pPr>
        <w:pStyle w:val="SOFinalContents2"/>
      </w:pPr>
      <w:r>
        <w:rPr>
          <w:rFonts w:eastAsia="SimSun"/>
          <w:szCs w:val="24"/>
          <w:lang w:val="en-AU" w:eastAsia="zh-CN"/>
        </w:rPr>
        <w:fldChar w:fldCharType="end"/>
      </w:r>
    </w:p>
    <w:p w14:paraId="3E76674F" w14:textId="77777777" w:rsidR="00C41F73" w:rsidRPr="00383114" w:rsidRDefault="00C41F73" w:rsidP="00F9073B">
      <w:pPr>
        <w:pStyle w:val="SOFinalContents2"/>
        <w:ind w:left="0"/>
        <w:sectPr w:rsidR="00C41F73" w:rsidRPr="00383114" w:rsidSect="00154863">
          <w:headerReference w:type="default" r:id="rId19"/>
          <w:footerReference w:type="default" r:id="rId20"/>
          <w:pgSz w:w="11901" w:h="16857" w:code="210"/>
          <w:pgMar w:top="1985" w:right="1985" w:bottom="1985" w:left="1985" w:header="1701" w:footer="1134" w:gutter="0"/>
          <w:cols w:space="708"/>
          <w:docGrid w:linePitch="360"/>
        </w:sectPr>
      </w:pPr>
    </w:p>
    <w:p w14:paraId="4983D17E" w14:textId="77777777" w:rsidR="00022706" w:rsidRPr="00383114" w:rsidRDefault="00022706" w:rsidP="0070474A">
      <w:pPr>
        <w:pStyle w:val="SOFinalContents2"/>
        <w:sectPr w:rsidR="00022706" w:rsidRPr="00383114" w:rsidSect="00154863">
          <w:headerReference w:type="even" r:id="rId21"/>
          <w:footerReference w:type="even" r:id="rId22"/>
          <w:pgSz w:w="11901" w:h="16857" w:code="210"/>
          <w:pgMar w:top="1985" w:right="1985" w:bottom="1985" w:left="1985" w:header="1701" w:footer="1134" w:gutter="0"/>
          <w:cols w:space="708"/>
          <w:docGrid w:linePitch="360"/>
        </w:sectPr>
      </w:pPr>
    </w:p>
    <w:p w14:paraId="6108AF48" w14:textId="77777777" w:rsidR="006D53EE" w:rsidRPr="00E93E29" w:rsidRDefault="00E93E29" w:rsidP="00E93E29">
      <w:pPr>
        <w:pStyle w:val="SOFinalHead1"/>
      </w:pPr>
      <w:bookmarkStart w:id="0" w:name="_Toc428262641"/>
      <w:bookmarkStart w:id="1" w:name="_Toc205798495"/>
      <w:r w:rsidRPr="00E93E29">
        <w:lastRenderedPageBreak/>
        <w:t>Introduction</w:t>
      </w:r>
      <w:bookmarkEnd w:id="0"/>
    </w:p>
    <w:p w14:paraId="25393533" w14:textId="77777777" w:rsidR="00664E5A" w:rsidRPr="00E93E29" w:rsidRDefault="00E93E29" w:rsidP="004445F2">
      <w:pPr>
        <w:pStyle w:val="SOFinalHead2AfterHead1"/>
      </w:pPr>
      <w:bookmarkStart w:id="2" w:name="_Toc428262642"/>
      <w:bookmarkEnd w:id="1"/>
      <w:r w:rsidRPr="00E93E29">
        <w:t>Subject Description</w:t>
      </w:r>
      <w:bookmarkEnd w:id="2"/>
    </w:p>
    <w:p w14:paraId="1EBAA96A" w14:textId="77777777" w:rsidR="00664E5A" w:rsidRPr="00383114" w:rsidRDefault="00664E5A" w:rsidP="00664E5A">
      <w:pPr>
        <w:pStyle w:val="SOFinalBodyText"/>
      </w:pPr>
      <w:r w:rsidRPr="00383114">
        <w:t xml:space="preserve">Cross-disciplinary Studies </w:t>
      </w:r>
      <w:r w:rsidR="009C4FAA">
        <w:t>is</w:t>
      </w:r>
      <w:r w:rsidRPr="00383114">
        <w:t xml:space="preserve"> a 10-credit subject or</w:t>
      </w:r>
      <w:r w:rsidR="00B5075D" w:rsidRPr="00383114">
        <w:t xml:space="preserve"> a 20-credit subject at Stage 1</w:t>
      </w:r>
      <w:r w:rsidRPr="00383114">
        <w:t>, and a 10-credit subject or a 20-credit subject at Stage 2.</w:t>
      </w:r>
    </w:p>
    <w:p w14:paraId="7A0210B6" w14:textId="77777777" w:rsidR="00664E5A" w:rsidRPr="00383114" w:rsidRDefault="00664E5A" w:rsidP="00664E5A">
      <w:pPr>
        <w:pStyle w:val="SOFinalBodyText"/>
      </w:pPr>
      <w:r w:rsidRPr="00383114">
        <w:t xml:space="preserve">In Cross-disciplinary Studies, students undertake a focused study that is developed by drawing on more than one discipline. For the purposes of this subject, a ‘discipline’ is considered to be any of the following: </w:t>
      </w:r>
    </w:p>
    <w:p w14:paraId="3C4801B7" w14:textId="77777777" w:rsidR="00664E5A" w:rsidRPr="00383114" w:rsidRDefault="00664E5A" w:rsidP="00C945D2">
      <w:pPr>
        <w:pStyle w:val="SOFinalBullets"/>
      </w:pPr>
      <w:r w:rsidRPr="00383114">
        <w:t xml:space="preserve">a subject accredited by the SACE Board of South Australia </w:t>
      </w:r>
    </w:p>
    <w:p w14:paraId="31769D07" w14:textId="77777777" w:rsidR="00664E5A" w:rsidRPr="00383114" w:rsidRDefault="00664E5A" w:rsidP="00C945D2">
      <w:pPr>
        <w:pStyle w:val="SOFinalBullets"/>
      </w:pPr>
      <w:r w:rsidRPr="00383114">
        <w:t>a Board-recognised course (e.g. vocational or community learning, or a higher</w:t>
      </w:r>
      <w:r w:rsidR="00151559" w:rsidRPr="00383114">
        <w:t xml:space="preserve"> </w:t>
      </w:r>
      <w:r w:rsidRPr="00383114">
        <w:t>education course)</w:t>
      </w:r>
    </w:p>
    <w:p w14:paraId="2E72DD53" w14:textId="77777777" w:rsidR="00664E5A" w:rsidRPr="00383114" w:rsidRDefault="00664E5A" w:rsidP="00C945D2">
      <w:pPr>
        <w:pStyle w:val="SOFinalBullets"/>
      </w:pPr>
      <w:r w:rsidRPr="00383114">
        <w:t>a field of inquiry (e.g. global studies or sports psychology).</w:t>
      </w:r>
    </w:p>
    <w:p w14:paraId="07A19372" w14:textId="77777777" w:rsidR="00664E5A" w:rsidRPr="00383114" w:rsidRDefault="00664E5A" w:rsidP="00664E5A">
      <w:pPr>
        <w:pStyle w:val="SOFinalBodyText"/>
      </w:pPr>
      <w:r w:rsidRPr="00383114">
        <w:t>Cross-disciplinary Studies enables schools to provide learning programs that cannot be studied within one discipline and that are not possible within another Board-accredited subject or Board-recognised course.</w:t>
      </w:r>
    </w:p>
    <w:p w14:paraId="5CA22B2B" w14:textId="77777777" w:rsidR="00664E5A" w:rsidRPr="00383114" w:rsidRDefault="00664E5A" w:rsidP="00664E5A">
      <w:pPr>
        <w:pStyle w:val="SOFinalBodyText"/>
      </w:pPr>
      <w:r w:rsidRPr="00383114">
        <w:t>Teachers use two or more disciplines to develop a Cross-disciplinary Studies program that facilitates student learning around a chosen learning interest.</w:t>
      </w:r>
    </w:p>
    <w:p w14:paraId="545EF7A6" w14:textId="77777777" w:rsidR="00664E5A" w:rsidRPr="00383114" w:rsidRDefault="00664E5A" w:rsidP="00664E5A">
      <w:pPr>
        <w:pStyle w:val="SOFinalBodyText"/>
      </w:pPr>
      <w:r w:rsidRPr="00383114">
        <w:t xml:space="preserve">The learning interest is </w:t>
      </w:r>
      <w:r w:rsidR="00B707F1" w:rsidRPr="00383114">
        <w:t>a</w:t>
      </w:r>
      <w:r w:rsidRPr="00383114">
        <w:t xml:space="preserve"> practical or theoretical challenge, topic, or issue that extends </w:t>
      </w:r>
      <w:r w:rsidR="00B707F1" w:rsidRPr="00383114">
        <w:t xml:space="preserve">throughout the </w:t>
      </w:r>
      <w:r w:rsidRPr="00383114">
        <w:t xml:space="preserve">program. The learning interest is usually chosen by the teacher, or a team of teachers, in consultation with students at the start of the Cross-disciplinary Studies program. </w:t>
      </w:r>
    </w:p>
    <w:p w14:paraId="5A4F6BC7" w14:textId="77777777" w:rsidR="00F24978" w:rsidRPr="00383114" w:rsidRDefault="00664E5A" w:rsidP="00793494">
      <w:pPr>
        <w:pStyle w:val="SOFinalBodyText"/>
      </w:pPr>
      <w:r w:rsidRPr="00383114">
        <w:t>The exploration of present-day complexities, whether at a local or global scale, such as climate change, water quality, poverty, homelessness, or skills shortages, may not fit neatly within one discipline. In Cross-disciplinary Studies, students have opportunities to explore aspects of such complexities as a practical or theoretical challenge</w:t>
      </w:r>
      <w:r w:rsidR="003B61F3" w:rsidRPr="00383114">
        <w:t>,</w:t>
      </w:r>
      <w:r w:rsidRPr="00383114">
        <w:t xml:space="preserve"> by </w:t>
      </w:r>
      <w:r w:rsidR="00793494" w:rsidRPr="00383114">
        <w:rPr>
          <w:rFonts w:cs="Arial"/>
        </w:rPr>
        <w:t xml:space="preserve">making connections across disciplines and </w:t>
      </w:r>
      <w:r w:rsidR="003B61F3" w:rsidRPr="00383114">
        <w:rPr>
          <w:rFonts w:cs="Arial"/>
        </w:rPr>
        <w:t xml:space="preserve">developing </w:t>
      </w:r>
      <w:r w:rsidR="00793494" w:rsidRPr="00383114">
        <w:rPr>
          <w:rFonts w:cs="Arial"/>
        </w:rPr>
        <w:t>insights or creative and innovative solutions.</w:t>
      </w:r>
    </w:p>
    <w:p w14:paraId="33E68E48" w14:textId="77777777" w:rsidR="00901E1B" w:rsidRPr="00E93E29" w:rsidRDefault="00E93E29" w:rsidP="00E93E29">
      <w:pPr>
        <w:pStyle w:val="SOFinalHead2"/>
      </w:pPr>
      <w:bookmarkStart w:id="3" w:name="_Toc428262643"/>
      <w:r w:rsidRPr="00E93E29">
        <w:t>Local Programs</w:t>
      </w:r>
      <w:bookmarkEnd w:id="3"/>
    </w:p>
    <w:p w14:paraId="2EED2398" w14:textId="77777777" w:rsidR="00664E5A" w:rsidRPr="00383114" w:rsidRDefault="00664E5A" w:rsidP="00664E5A">
      <w:pPr>
        <w:pStyle w:val="SOFinalBodyText"/>
      </w:pPr>
      <w:r w:rsidRPr="00383114">
        <w:t xml:space="preserve">Each learning area has a subject outline that is designed to give schools additional flexibility in developing </w:t>
      </w:r>
      <w:r w:rsidR="008B3B76" w:rsidRPr="00383114">
        <w:t xml:space="preserve">Stage 1 and Stage 2 </w:t>
      </w:r>
      <w:r w:rsidRPr="00383114">
        <w:t>teaching and learning programs that focus on specific local needs and interests.</w:t>
      </w:r>
    </w:p>
    <w:p w14:paraId="5A7B43FA" w14:textId="77777777" w:rsidR="00664E5A" w:rsidRPr="00383114" w:rsidRDefault="00664E5A" w:rsidP="00664E5A">
      <w:pPr>
        <w:pStyle w:val="SOFinalBodyText"/>
      </w:pPr>
      <w:r w:rsidRPr="00383114">
        <w:t>The subject outline for Cross-disciplinary Studies provides</w:t>
      </w:r>
      <w:r w:rsidR="009C4FAA">
        <w:t xml:space="preserve"> this flexibility for the Cross</w:t>
      </w:r>
      <w:r w:rsidR="009C4FAA">
        <w:noBreakHyphen/>
      </w:r>
      <w:r w:rsidRPr="00383114">
        <w:t>disciplinary Learning Area.</w:t>
      </w:r>
    </w:p>
    <w:p w14:paraId="45EBABC8" w14:textId="77777777" w:rsidR="00664E5A" w:rsidRPr="00383114" w:rsidRDefault="00664E5A" w:rsidP="00664E5A">
      <w:pPr>
        <w:pStyle w:val="SOFinalBodyText"/>
      </w:pPr>
      <w:r w:rsidRPr="00383114">
        <w:t>All teaching and learning programs based on the subject outline for Cross-disciplinary Studies must use the capabilities, learning requirements, assessment design criteria, and performance standards specified in this subject outline.</w:t>
      </w:r>
    </w:p>
    <w:p w14:paraId="7D29E8F3" w14:textId="77777777" w:rsidR="00664E5A" w:rsidRPr="00383114" w:rsidRDefault="00664E5A" w:rsidP="00316502">
      <w:pPr>
        <w:pStyle w:val="SOFinalBodyText"/>
        <w:keepNext/>
      </w:pPr>
      <w:r w:rsidRPr="00383114">
        <w:lastRenderedPageBreak/>
        <w:t>However, schools have the flexibility to:</w:t>
      </w:r>
    </w:p>
    <w:p w14:paraId="4BDAB58D" w14:textId="77777777" w:rsidR="00664E5A" w:rsidRPr="00383114" w:rsidRDefault="00FB065C" w:rsidP="00B707F1">
      <w:pPr>
        <w:pStyle w:val="SOFinalBodyText"/>
        <w:spacing w:before="60"/>
        <w:rPr>
          <w:i/>
        </w:rPr>
      </w:pPr>
      <w:r w:rsidRPr="00383114">
        <w:rPr>
          <w:i/>
        </w:rPr>
        <w:t>e</w:t>
      </w:r>
      <w:r w:rsidR="00664E5A" w:rsidRPr="00383114">
        <w:rPr>
          <w:i/>
        </w:rPr>
        <w:t>ither</w:t>
      </w:r>
    </w:p>
    <w:p w14:paraId="2073C50E" w14:textId="77777777" w:rsidR="00FB065C" w:rsidRPr="00383114" w:rsidRDefault="00FB065C" w:rsidP="00C945D2">
      <w:pPr>
        <w:pStyle w:val="SOFinalBullets"/>
      </w:pPr>
      <w:r w:rsidRPr="00383114">
        <w:t>follow the content and assessment recommended in this subject outline</w:t>
      </w:r>
    </w:p>
    <w:p w14:paraId="145B73F8" w14:textId="77777777" w:rsidR="00FB065C" w:rsidRPr="00383114" w:rsidRDefault="00FB065C" w:rsidP="00B707F1">
      <w:pPr>
        <w:pStyle w:val="SOFinalBodyText"/>
        <w:spacing w:before="60"/>
        <w:rPr>
          <w:i/>
        </w:rPr>
      </w:pPr>
      <w:r w:rsidRPr="00383114">
        <w:rPr>
          <w:i/>
        </w:rPr>
        <w:t>or</w:t>
      </w:r>
    </w:p>
    <w:p w14:paraId="137CA852" w14:textId="77777777" w:rsidR="00FB065C" w:rsidRPr="00383114" w:rsidRDefault="00FB065C" w:rsidP="00C945D2">
      <w:pPr>
        <w:pStyle w:val="SOFinalBullets"/>
      </w:pPr>
      <w:r w:rsidRPr="00383114">
        <w:t xml:space="preserve">vary the content and/or </w:t>
      </w:r>
      <w:r w:rsidR="008F77CF" w:rsidRPr="00383114">
        <w:t>school</w:t>
      </w:r>
      <w:r w:rsidRPr="00383114">
        <w:t xml:space="preserve"> assessment, using this subject outline as a guide.</w:t>
      </w:r>
    </w:p>
    <w:p w14:paraId="3052003F" w14:textId="77777777" w:rsidR="0032528B" w:rsidRPr="00383114" w:rsidRDefault="0032528B" w:rsidP="00FB065C">
      <w:pPr>
        <w:pStyle w:val="SOFinalBodyText"/>
      </w:pPr>
      <w:r w:rsidRPr="00383114">
        <w:t xml:space="preserve">Stage 2 teaching and learning programs that vary the </w:t>
      </w:r>
      <w:r w:rsidR="008F77CF" w:rsidRPr="00383114">
        <w:t>school</w:t>
      </w:r>
      <w:r w:rsidRPr="00383114">
        <w:t xml:space="preserve"> assessment must retain the same number of assessment types and the associated weighting of each assessment type specified in this subject outline.</w:t>
      </w:r>
    </w:p>
    <w:p w14:paraId="54E03C0A" w14:textId="77777777" w:rsidR="00664E5A" w:rsidRPr="00383114" w:rsidRDefault="00FB065C" w:rsidP="00FB065C">
      <w:pPr>
        <w:pStyle w:val="SOFinalBodyText"/>
      </w:pPr>
      <w:r w:rsidRPr="00383114">
        <w:t xml:space="preserve">Teaching and learning programs that vary the content and/or </w:t>
      </w:r>
      <w:r w:rsidR="008F77CF" w:rsidRPr="00383114">
        <w:t>school</w:t>
      </w:r>
      <w:r w:rsidRPr="00383114">
        <w:t xml:space="preserve"> assessment are referred to as ‘local programs’ and are submitted for approval according to SACE Board processes.</w:t>
      </w:r>
    </w:p>
    <w:p w14:paraId="396C2C97" w14:textId="77777777" w:rsidR="00FB065C" w:rsidRPr="00E93E29" w:rsidRDefault="00E93E29" w:rsidP="00E93E29">
      <w:pPr>
        <w:pStyle w:val="SOFinalHead2"/>
      </w:pPr>
      <w:bookmarkStart w:id="4" w:name="_Toc428262644"/>
      <w:r w:rsidRPr="00E93E29">
        <w:t>Capabilities</w:t>
      </w:r>
      <w:bookmarkEnd w:id="4"/>
    </w:p>
    <w:p w14:paraId="05F77859" w14:textId="77777777" w:rsidR="00FB065C" w:rsidRPr="00383114" w:rsidRDefault="004445F2" w:rsidP="00FB065C">
      <w:pPr>
        <w:pStyle w:val="SOFinalBodyText"/>
      </w:pPr>
      <w:r w:rsidRPr="004445F2">
        <w:t>The capabilities connect student learning within and across subjects in a range of contexts. They include essential knowledge and skills that enable people to act in effective and successful ways.</w:t>
      </w:r>
    </w:p>
    <w:p w14:paraId="01D0997F" w14:textId="77777777" w:rsidR="00FB065C" w:rsidRPr="00383114" w:rsidRDefault="00FB065C" w:rsidP="00FB065C">
      <w:pPr>
        <w:pStyle w:val="SOFinalBodyText"/>
      </w:pPr>
      <w:r w:rsidRPr="00383114">
        <w:t>The five capabilities that have been identified are:</w:t>
      </w:r>
    </w:p>
    <w:p w14:paraId="3A9D423A" w14:textId="77777777" w:rsidR="00FB065C" w:rsidRPr="00383114" w:rsidRDefault="00FB065C" w:rsidP="00C945D2">
      <w:pPr>
        <w:pStyle w:val="SOFinalBullets"/>
      </w:pPr>
      <w:r w:rsidRPr="00383114">
        <w:t>communication</w:t>
      </w:r>
    </w:p>
    <w:p w14:paraId="3E02818A" w14:textId="77777777" w:rsidR="00FB065C" w:rsidRPr="00383114" w:rsidRDefault="00FB065C" w:rsidP="00C945D2">
      <w:pPr>
        <w:pStyle w:val="SOFinalBullets"/>
      </w:pPr>
      <w:r w:rsidRPr="00383114">
        <w:t>citizenship</w:t>
      </w:r>
    </w:p>
    <w:p w14:paraId="01306D25" w14:textId="77777777" w:rsidR="00FB065C" w:rsidRPr="00383114" w:rsidRDefault="00FB065C" w:rsidP="00C945D2">
      <w:pPr>
        <w:pStyle w:val="SOFinalBullets"/>
      </w:pPr>
      <w:r w:rsidRPr="00383114">
        <w:t>personal development</w:t>
      </w:r>
    </w:p>
    <w:p w14:paraId="39D7C808" w14:textId="77777777" w:rsidR="00FB065C" w:rsidRPr="00383114" w:rsidRDefault="00FB065C" w:rsidP="00C945D2">
      <w:pPr>
        <w:pStyle w:val="SOFinalBullets"/>
      </w:pPr>
      <w:r w:rsidRPr="00383114">
        <w:t>work</w:t>
      </w:r>
    </w:p>
    <w:p w14:paraId="2621BF77" w14:textId="77777777" w:rsidR="00FB065C" w:rsidRPr="00383114" w:rsidRDefault="00FB065C" w:rsidP="00C945D2">
      <w:pPr>
        <w:pStyle w:val="SOFinalBullets"/>
      </w:pPr>
      <w:r w:rsidRPr="00383114">
        <w:t>learning.</w:t>
      </w:r>
    </w:p>
    <w:p w14:paraId="77BAEE07" w14:textId="77777777" w:rsidR="00FB065C" w:rsidRPr="00383114" w:rsidRDefault="00FB065C" w:rsidP="00E16C79">
      <w:pPr>
        <w:pStyle w:val="SOFinalBodyText"/>
      </w:pPr>
      <w:r w:rsidRPr="00383114">
        <w:t>Teachers, together with students, focus on capabilities that are relevant to the learning interest of each program.</w:t>
      </w:r>
    </w:p>
    <w:p w14:paraId="594A6C6A" w14:textId="77777777" w:rsidR="00FB065C" w:rsidRPr="00383114" w:rsidRDefault="00FB065C" w:rsidP="00E16C79">
      <w:pPr>
        <w:pStyle w:val="SOFinalHead3"/>
        <w:tabs>
          <w:tab w:val="center" w:pos="3965"/>
        </w:tabs>
      </w:pPr>
      <w:r w:rsidRPr="00383114">
        <w:t>Communication</w:t>
      </w:r>
    </w:p>
    <w:p w14:paraId="172E11AD" w14:textId="77777777" w:rsidR="00FB065C" w:rsidRPr="00383114" w:rsidRDefault="00FB065C" w:rsidP="00DA3D90">
      <w:pPr>
        <w:pStyle w:val="SOFinalBodyText"/>
      </w:pPr>
      <w:r w:rsidRPr="00383114">
        <w:t>In this subject, students develop their capability for communication by, for example:</w:t>
      </w:r>
    </w:p>
    <w:p w14:paraId="5D68D44A" w14:textId="77777777" w:rsidR="00FB065C" w:rsidRPr="00383114" w:rsidRDefault="00FB065C" w:rsidP="00C945D2">
      <w:pPr>
        <w:pStyle w:val="SOFinalBullets"/>
      </w:pPr>
      <w:r w:rsidRPr="00383114">
        <w:t xml:space="preserve">acquiring a range of skills in literacy, numeracy, and information and communication technologies, as appropriate to </w:t>
      </w:r>
      <w:r w:rsidR="00B707F1" w:rsidRPr="00383114">
        <w:t>the learning interest</w:t>
      </w:r>
    </w:p>
    <w:p w14:paraId="19A50ECD" w14:textId="77777777" w:rsidR="00FB065C" w:rsidRPr="00383114" w:rsidRDefault="00FB065C" w:rsidP="00C945D2">
      <w:pPr>
        <w:pStyle w:val="SOFinalBullets"/>
      </w:pPr>
      <w:r w:rsidRPr="00383114">
        <w:t xml:space="preserve">understanding and using the terminology and specific knowledge of the </w:t>
      </w:r>
      <w:r w:rsidR="00E16C79" w:rsidRPr="00383114">
        <w:t>relevant</w:t>
      </w:r>
      <w:r w:rsidRPr="00383114">
        <w:t xml:space="preserve"> disciplines </w:t>
      </w:r>
    </w:p>
    <w:p w14:paraId="6C3581DF" w14:textId="77777777" w:rsidR="00FB065C" w:rsidRPr="00383114" w:rsidRDefault="00FB065C" w:rsidP="00C945D2">
      <w:pPr>
        <w:pStyle w:val="SOFinalBullets"/>
      </w:pPr>
      <w:r w:rsidRPr="00383114">
        <w:t>communicating within and across cultures locally and globally</w:t>
      </w:r>
      <w:r w:rsidR="002F66AC" w:rsidRPr="00383114">
        <w:t>,</w:t>
      </w:r>
      <w:r w:rsidRPr="00383114">
        <w:t xml:space="preserve"> using a range of information and communication technologies</w:t>
      </w:r>
    </w:p>
    <w:p w14:paraId="5BC43914" w14:textId="77777777" w:rsidR="00FB065C" w:rsidRPr="00383114" w:rsidRDefault="00FB065C" w:rsidP="00C945D2">
      <w:pPr>
        <w:pStyle w:val="SOFinalBullets"/>
      </w:pPr>
      <w:r w:rsidRPr="00383114">
        <w:t>acquiring skills in reading for understanding and synthesising information from different sources</w:t>
      </w:r>
    </w:p>
    <w:p w14:paraId="11CE91DB" w14:textId="77777777" w:rsidR="00FB065C" w:rsidRPr="00383114" w:rsidRDefault="00FB065C" w:rsidP="00C945D2">
      <w:pPr>
        <w:pStyle w:val="SOFinalBullets"/>
      </w:pPr>
      <w:r w:rsidRPr="00383114">
        <w:t>formulating questions for different purposes and audiences</w:t>
      </w:r>
    </w:p>
    <w:p w14:paraId="3CBE2D04" w14:textId="77777777" w:rsidR="00FB065C" w:rsidRPr="00383114" w:rsidRDefault="00E16C79" w:rsidP="00C945D2">
      <w:pPr>
        <w:pStyle w:val="SOFinalBullets"/>
      </w:pPr>
      <w:r w:rsidRPr="00383114">
        <w:t xml:space="preserve">creating texts </w:t>
      </w:r>
      <w:r w:rsidR="00FB065C" w:rsidRPr="00383114">
        <w:t xml:space="preserve">suited to </w:t>
      </w:r>
      <w:r w:rsidR="00B707F1" w:rsidRPr="00383114">
        <w:t xml:space="preserve">the </w:t>
      </w:r>
      <w:r w:rsidR="00FB065C" w:rsidRPr="00383114">
        <w:t>purpose</w:t>
      </w:r>
      <w:r w:rsidRPr="00383114">
        <w:t xml:space="preserve"> and audience</w:t>
      </w:r>
      <w:r w:rsidR="00FB065C" w:rsidRPr="00383114">
        <w:t xml:space="preserve"> by identifying and using appropriate forms, language, and structure</w:t>
      </w:r>
    </w:p>
    <w:p w14:paraId="66D1BD9B" w14:textId="77777777" w:rsidR="00FB065C" w:rsidRPr="00383114" w:rsidRDefault="00FB065C" w:rsidP="00C945D2">
      <w:pPr>
        <w:pStyle w:val="SOFinalBullets"/>
      </w:pPr>
      <w:r w:rsidRPr="00383114">
        <w:t>understanding and responding to cultural ideas and being informed by different cultural and disciplinary perspectives, as appropriate to the learning interest.</w:t>
      </w:r>
    </w:p>
    <w:p w14:paraId="1763C445" w14:textId="77777777" w:rsidR="00FB065C" w:rsidRPr="00383114" w:rsidRDefault="00FB065C" w:rsidP="00342C8E">
      <w:pPr>
        <w:pStyle w:val="SOFinalHead3"/>
      </w:pPr>
      <w:r w:rsidRPr="00383114">
        <w:lastRenderedPageBreak/>
        <w:t>Citizenship</w:t>
      </w:r>
    </w:p>
    <w:p w14:paraId="696D4030" w14:textId="77777777" w:rsidR="00FB065C" w:rsidRPr="00383114" w:rsidRDefault="00FB065C" w:rsidP="00342C8E">
      <w:pPr>
        <w:pStyle w:val="SOFinalBodyText"/>
      </w:pPr>
      <w:r w:rsidRPr="00383114">
        <w:t>In this subject, students develop their capability for citizenship by, for example:</w:t>
      </w:r>
    </w:p>
    <w:p w14:paraId="1F446953" w14:textId="77777777" w:rsidR="00FB065C" w:rsidRPr="00383114" w:rsidRDefault="00FB065C" w:rsidP="00C945D2">
      <w:pPr>
        <w:pStyle w:val="SOFinalBullets"/>
      </w:pPr>
      <w:r w:rsidRPr="00383114">
        <w:t>applying</w:t>
      </w:r>
      <w:r w:rsidR="00E16C79" w:rsidRPr="00383114">
        <w:t xml:space="preserve"> knowledge and understanding of</w:t>
      </w:r>
      <w:r w:rsidRPr="00383114">
        <w:t xml:space="preserve"> the </w:t>
      </w:r>
      <w:r w:rsidR="00B707F1" w:rsidRPr="00383114">
        <w:t>l</w:t>
      </w:r>
      <w:r w:rsidRPr="00383114">
        <w:t>earning interest in relevant contexts</w:t>
      </w:r>
    </w:p>
    <w:p w14:paraId="1E89609C" w14:textId="77777777" w:rsidR="00FB065C" w:rsidRPr="00383114" w:rsidRDefault="00FB065C" w:rsidP="00C945D2">
      <w:pPr>
        <w:pStyle w:val="SOFinalBullets"/>
      </w:pPr>
      <w:r w:rsidRPr="00383114">
        <w:t>comparing the various dimensions of learning, such as social, cultural, environmental, political, economic, ethical, spiritual, and legal, as relevant to the learning interest</w:t>
      </w:r>
    </w:p>
    <w:p w14:paraId="174BF0C7" w14:textId="77777777" w:rsidR="00FB065C" w:rsidRPr="00383114" w:rsidRDefault="00FB065C" w:rsidP="00C945D2">
      <w:pPr>
        <w:pStyle w:val="SOFinalBullets"/>
      </w:pPr>
      <w:r w:rsidRPr="00383114">
        <w:t>interacting with a range of people with different discipline perspectives and levels of expertise, from within and beyond their school community</w:t>
      </w:r>
    </w:p>
    <w:p w14:paraId="5760CD4C" w14:textId="77777777" w:rsidR="00FB065C" w:rsidRPr="00383114" w:rsidRDefault="00FB065C" w:rsidP="00C945D2">
      <w:pPr>
        <w:pStyle w:val="SOFinalBullets"/>
      </w:pPr>
      <w:r w:rsidRPr="00383114">
        <w:t>connecti</w:t>
      </w:r>
      <w:r w:rsidR="00B707F1" w:rsidRPr="00383114">
        <w:t>ng</w:t>
      </w:r>
      <w:r w:rsidRPr="00383114">
        <w:t xml:space="preserve"> with the community by sharing learning, receiving feedback, and contributing to community life</w:t>
      </w:r>
    </w:p>
    <w:p w14:paraId="37B0AFA1" w14:textId="77777777" w:rsidR="00FB065C" w:rsidRPr="00383114" w:rsidRDefault="00FB065C" w:rsidP="00C945D2">
      <w:pPr>
        <w:pStyle w:val="SOFinalBullets"/>
      </w:pPr>
      <w:r w:rsidRPr="00383114">
        <w:t xml:space="preserve">appreciating </w:t>
      </w:r>
      <w:r w:rsidR="008B3B76" w:rsidRPr="00383114">
        <w:t>a</w:t>
      </w:r>
      <w:r w:rsidRPr="00383114">
        <w:t xml:space="preserve"> variety of knowledge bases</w:t>
      </w:r>
    </w:p>
    <w:p w14:paraId="104E9739" w14:textId="77777777" w:rsidR="00FB065C" w:rsidRPr="00383114" w:rsidRDefault="00FB065C" w:rsidP="00C945D2">
      <w:pPr>
        <w:pStyle w:val="SOFinalBullets"/>
      </w:pPr>
      <w:r w:rsidRPr="00383114">
        <w:t>gaining an understanding of diverse cultural — including Indigenous — perspectives.</w:t>
      </w:r>
    </w:p>
    <w:p w14:paraId="320C101E" w14:textId="77777777" w:rsidR="000439FC" w:rsidRPr="00383114" w:rsidRDefault="000439FC" w:rsidP="000439FC">
      <w:pPr>
        <w:pStyle w:val="SOFinalHead3"/>
      </w:pPr>
      <w:r w:rsidRPr="00383114">
        <w:t>Personal Development</w:t>
      </w:r>
    </w:p>
    <w:p w14:paraId="13D32166" w14:textId="77777777" w:rsidR="00DA3D90" w:rsidRPr="00383114" w:rsidRDefault="00DA3D90" w:rsidP="00DA3D90">
      <w:pPr>
        <w:pStyle w:val="SOFinalBodyText"/>
      </w:pPr>
      <w:r w:rsidRPr="00383114">
        <w:t>In this subject, students develop their capability for personal development by, for example:</w:t>
      </w:r>
    </w:p>
    <w:p w14:paraId="25B4F902" w14:textId="77777777" w:rsidR="00DA3D90" w:rsidRPr="00383114" w:rsidRDefault="00DA3D90" w:rsidP="00C945D2">
      <w:pPr>
        <w:pStyle w:val="SOFinalBullets"/>
      </w:pPr>
      <w:r w:rsidRPr="00383114">
        <w:t>striving for personal achievement and a sense of direction, through analysing and responding to feedback on their learning</w:t>
      </w:r>
    </w:p>
    <w:p w14:paraId="2AC188FC" w14:textId="77777777" w:rsidR="00DA3D90" w:rsidRPr="00383114" w:rsidRDefault="00DA3D90" w:rsidP="00C945D2">
      <w:pPr>
        <w:pStyle w:val="SOFinalBullets"/>
      </w:pPr>
      <w:r w:rsidRPr="00383114">
        <w:t>constructing ways of viewing challenges and shifts in thinking</w:t>
      </w:r>
    </w:p>
    <w:p w14:paraId="5DB0FB6B" w14:textId="77777777" w:rsidR="00DA3D90" w:rsidRPr="00383114" w:rsidRDefault="00DA3D90" w:rsidP="00C945D2">
      <w:pPr>
        <w:pStyle w:val="SOFinalBullets"/>
      </w:pPr>
      <w:r w:rsidRPr="00383114">
        <w:t>achieving stated goals and a sense of fulfilment</w:t>
      </w:r>
    </w:p>
    <w:p w14:paraId="69AA29D6" w14:textId="77777777" w:rsidR="00DA3D90" w:rsidRPr="00383114" w:rsidRDefault="00DA3D90" w:rsidP="00C945D2">
      <w:pPr>
        <w:pStyle w:val="SOFinalBullets"/>
      </w:pPr>
      <w:r w:rsidRPr="00383114">
        <w:t>demonstrating creativity, originality, and innovation in their learning.</w:t>
      </w:r>
    </w:p>
    <w:p w14:paraId="4013DB25" w14:textId="77777777" w:rsidR="00DA3D90" w:rsidRPr="00383114" w:rsidRDefault="00DA3D90" w:rsidP="00DA3D90">
      <w:pPr>
        <w:pStyle w:val="SOFinalHead3"/>
      </w:pPr>
      <w:r w:rsidRPr="00383114">
        <w:t>Work</w:t>
      </w:r>
    </w:p>
    <w:p w14:paraId="54CB0391" w14:textId="77777777" w:rsidR="00DA3D90" w:rsidRPr="00383114" w:rsidRDefault="00DA3D90" w:rsidP="00DA3D90">
      <w:pPr>
        <w:pStyle w:val="SOFinalBodyText"/>
      </w:pPr>
      <w:r w:rsidRPr="00383114">
        <w:t>In this subject, students develop their capability for work by, for example:</w:t>
      </w:r>
    </w:p>
    <w:p w14:paraId="0B54A573" w14:textId="77777777" w:rsidR="00DA3D90" w:rsidRPr="00383114" w:rsidRDefault="00DA3D90" w:rsidP="00C945D2">
      <w:pPr>
        <w:pStyle w:val="SOFinalBullets"/>
      </w:pPr>
      <w:r w:rsidRPr="00383114">
        <w:t xml:space="preserve">acquiring problem-solving skills and participating actively in learning </w:t>
      </w:r>
    </w:p>
    <w:p w14:paraId="495BE31A" w14:textId="77777777" w:rsidR="00DA3D90" w:rsidRPr="00383114" w:rsidRDefault="00DA3D90" w:rsidP="00C945D2">
      <w:pPr>
        <w:pStyle w:val="SOFinalBullets"/>
      </w:pPr>
      <w:r w:rsidRPr="00383114">
        <w:t>appreciating the innovative, creative, and productive aspects of work</w:t>
      </w:r>
    </w:p>
    <w:p w14:paraId="65242A5E" w14:textId="77777777" w:rsidR="00DA3D90" w:rsidRPr="00383114" w:rsidRDefault="00DA3D90" w:rsidP="00C945D2">
      <w:pPr>
        <w:pStyle w:val="SOFinalBullets"/>
      </w:pPr>
      <w:r w:rsidRPr="00383114">
        <w:t>working independently and with others</w:t>
      </w:r>
    </w:p>
    <w:p w14:paraId="377A54C1" w14:textId="77777777" w:rsidR="00DA3D90" w:rsidRPr="00383114" w:rsidRDefault="00DA3D90" w:rsidP="00C945D2">
      <w:pPr>
        <w:pStyle w:val="SOFinalBullets"/>
      </w:pPr>
      <w:r w:rsidRPr="00383114">
        <w:t xml:space="preserve">gaining an understanding of their place in communities and society </w:t>
      </w:r>
    </w:p>
    <w:p w14:paraId="6B124C93" w14:textId="77777777" w:rsidR="00DA3D90" w:rsidRPr="00383114" w:rsidRDefault="00DA3D90" w:rsidP="00C945D2">
      <w:pPr>
        <w:pStyle w:val="SOFinalBullets"/>
      </w:pPr>
      <w:r w:rsidRPr="00383114">
        <w:t>participating creatively and productively in work</w:t>
      </w:r>
    </w:p>
    <w:p w14:paraId="381082C9" w14:textId="77777777" w:rsidR="0032528B" w:rsidRPr="00383114" w:rsidRDefault="00DA3D90" w:rsidP="00C945D2">
      <w:pPr>
        <w:pStyle w:val="SOFinalBullets"/>
      </w:pPr>
      <w:r w:rsidRPr="00383114">
        <w:t xml:space="preserve">exploring the value to themselves and to the community of </w:t>
      </w:r>
      <w:r w:rsidR="00B707F1" w:rsidRPr="00383114">
        <w:t xml:space="preserve">a range </w:t>
      </w:r>
      <w:r w:rsidRPr="00383114">
        <w:t xml:space="preserve">of work options, such as entrepreneurial opportunities and </w:t>
      </w:r>
      <w:r w:rsidR="008B3B76" w:rsidRPr="00383114">
        <w:t>un</w:t>
      </w:r>
      <w:r w:rsidRPr="00383114">
        <w:t>paid work skills, as appropriate to the learning interest</w:t>
      </w:r>
    </w:p>
    <w:p w14:paraId="6C763BB3" w14:textId="77777777" w:rsidR="00DA3D90" w:rsidRPr="00383114" w:rsidRDefault="00DA3D90" w:rsidP="00C945D2">
      <w:pPr>
        <w:pStyle w:val="SOFinalBullets"/>
      </w:pPr>
      <w:r w:rsidRPr="00383114">
        <w:t>applying knowledge, skills, and understanding to problem-solving, and generating ideas and solutions</w:t>
      </w:r>
    </w:p>
    <w:p w14:paraId="0EDD2456" w14:textId="77777777" w:rsidR="00DA3D90" w:rsidRPr="00383114" w:rsidRDefault="00DA3D90" w:rsidP="00C945D2">
      <w:pPr>
        <w:pStyle w:val="SOFinalBullets"/>
      </w:pPr>
      <w:r w:rsidRPr="00383114">
        <w:t>gaining insights into future work, education, and life opportunities related to the learning interest.</w:t>
      </w:r>
    </w:p>
    <w:p w14:paraId="54C7B6B5" w14:textId="77777777" w:rsidR="00DA3D90" w:rsidRPr="00383114" w:rsidRDefault="00DA3D90" w:rsidP="00DA3D90">
      <w:pPr>
        <w:pStyle w:val="SOFinalHead3"/>
      </w:pPr>
      <w:r w:rsidRPr="00383114">
        <w:t>Learning</w:t>
      </w:r>
    </w:p>
    <w:p w14:paraId="0CB911D4" w14:textId="77777777" w:rsidR="00DA3D90" w:rsidRPr="00383114" w:rsidRDefault="00DA3D90" w:rsidP="00DA3D90">
      <w:pPr>
        <w:pStyle w:val="SOFinalBodyText"/>
      </w:pPr>
      <w:r w:rsidRPr="00383114">
        <w:t>In this subject, students develop their capability for learning by, for example:</w:t>
      </w:r>
    </w:p>
    <w:p w14:paraId="32ED9DDA" w14:textId="77777777" w:rsidR="00DA3D90" w:rsidRPr="00383114" w:rsidRDefault="00DA3D90" w:rsidP="00C945D2">
      <w:pPr>
        <w:pStyle w:val="SOFinalBullets"/>
      </w:pPr>
      <w:r w:rsidRPr="00383114">
        <w:t xml:space="preserve">gaining insights into the role of disciplines and the bases of knowledge </w:t>
      </w:r>
    </w:p>
    <w:p w14:paraId="60CD71A3" w14:textId="77777777" w:rsidR="00DA3D90" w:rsidRPr="00383114" w:rsidRDefault="00DA3D90" w:rsidP="00C945D2">
      <w:pPr>
        <w:pStyle w:val="SOFinalBullets"/>
      </w:pPr>
      <w:r w:rsidRPr="00383114">
        <w:t xml:space="preserve">understanding how knowledge is organised and how it progresses and changes over time </w:t>
      </w:r>
    </w:p>
    <w:p w14:paraId="448D51F5" w14:textId="77777777" w:rsidR="00DA3D90" w:rsidRPr="00383114" w:rsidRDefault="00DA3D90" w:rsidP="00C945D2">
      <w:pPr>
        <w:pStyle w:val="SOFinalBullets"/>
      </w:pPr>
      <w:r w:rsidRPr="00383114">
        <w:lastRenderedPageBreak/>
        <w:t>exploring and applying aspects of disciplinary knowledge and skills</w:t>
      </w:r>
    </w:p>
    <w:p w14:paraId="7C8DF260" w14:textId="77777777" w:rsidR="00DA3D90" w:rsidRPr="00383114" w:rsidRDefault="00DA3D90" w:rsidP="00C945D2">
      <w:pPr>
        <w:pStyle w:val="SOFinalBullets"/>
      </w:pPr>
      <w:r w:rsidRPr="00383114">
        <w:t>understanding how the learning interest is informed by the application and critical analysis of cross-disciplinary knowledge and skills</w:t>
      </w:r>
    </w:p>
    <w:p w14:paraId="6C984CED" w14:textId="77777777" w:rsidR="00DA3D90" w:rsidRPr="00383114" w:rsidRDefault="00DA3D90" w:rsidP="00C945D2">
      <w:pPr>
        <w:pStyle w:val="SOFinalBullets"/>
      </w:pPr>
      <w:r w:rsidRPr="00383114">
        <w:t xml:space="preserve">generating and applying new ideas and insights, and presenting possible innovative and creative solutions </w:t>
      </w:r>
    </w:p>
    <w:p w14:paraId="29CC0A46" w14:textId="77777777" w:rsidR="000439FC" w:rsidRPr="00383114" w:rsidRDefault="00DA3D90" w:rsidP="00C945D2">
      <w:pPr>
        <w:pStyle w:val="SOFinalBullets"/>
      </w:pPr>
      <w:r w:rsidRPr="00383114">
        <w:t>analysing and reflecting on their own learning.</w:t>
      </w:r>
    </w:p>
    <w:p w14:paraId="13B2E1BF" w14:textId="77777777" w:rsidR="00ED4C5B" w:rsidRPr="00383114" w:rsidRDefault="00E93E29" w:rsidP="00E93E29">
      <w:pPr>
        <w:pStyle w:val="SOFinalHead2"/>
      </w:pPr>
      <w:bookmarkStart w:id="5" w:name="_Toc428262645"/>
      <w:r>
        <w:t>Literacy i</w:t>
      </w:r>
      <w:r w:rsidRPr="00383114">
        <w:t>n Cross-Disciplinary Studies</w:t>
      </w:r>
      <w:bookmarkEnd w:id="5"/>
    </w:p>
    <w:p w14:paraId="508B0659" w14:textId="77777777" w:rsidR="00DA3D90" w:rsidRPr="00383114" w:rsidRDefault="00DA3D90" w:rsidP="00CC5E62">
      <w:pPr>
        <w:pStyle w:val="SOFinalBodyText"/>
      </w:pPr>
      <w:r w:rsidRPr="00383114">
        <w:t xml:space="preserve">The literacy demands of a cross-disciplinary program are likely to vary with the learning interest and the </w:t>
      </w:r>
      <w:r w:rsidR="00CC5E62" w:rsidRPr="00383114">
        <w:t>relevant</w:t>
      </w:r>
      <w:r w:rsidRPr="00383114">
        <w:t xml:space="preserve"> disciplines. </w:t>
      </w:r>
    </w:p>
    <w:p w14:paraId="007F5363" w14:textId="77777777" w:rsidR="00DA3D90" w:rsidRPr="00383114" w:rsidRDefault="00DA3D90" w:rsidP="00DA3D90">
      <w:pPr>
        <w:pStyle w:val="SOFinalBodyText"/>
      </w:pPr>
      <w:r w:rsidRPr="00383114">
        <w:t>Students have opportunities to develop and refine the following literacy skills:</w:t>
      </w:r>
    </w:p>
    <w:p w14:paraId="2FAEA248" w14:textId="77777777" w:rsidR="00DA3D90" w:rsidRPr="00383114" w:rsidRDefault="00DA3D90" w:rsidP="00C945D2">
      <w:pPr>
        <w:pStyle w:val="SOFinalBullets"/>
      </w:pPr>
      <w:r w:rsidRPr="00383114">
        <w:t>formulating questions for different audiences and purposes</w:t>
      </w:r>
      <w:r w:rsidR="00B92C3B" w:rsidRPr="00383114">
        <w:t xml:space="preserve"> </w:t>
      </w:r>
    </w:p>
    <w:p w14:paraId="5994692A" w14:textId="77777777" w:rsidR="00DA3D90" w:rsidRPr="00383114" w:rsidRDefault="00DA3D90" w:rsidP="00C945D2">
      <w:pPr>
        <w:pStyle w:val="SOFinalBullets"/>
      </w:pPr>
      <w:r w:rsidRPr="00383114">
        <w:t xml:space="preserve">developing an understanding of, and using, the specific knowledge and terminology of the </w:t>
      </w:r>
      <w:r w:rsidR="00B92C3B" w:rsidRPr="00383114">
        <w:t>relevant</w:t>
      </w:r>
      <w:r w:rsidRPr="00383114">
        <w:t xml:space="preserve"> disciplines</w:t>
      </w:r>
    </w:p>
    <w:p w14:paraId="2D9360C4" w14:textId="77777777" w:rsidR="00DA3D90" w:rsidRPr="00383114" w:rsidRDefault="00DA3D90" w:rsidP="00C945D2">
      <w:pPr>
        <w:pStyle w:val="SOFinalBullets"/>
      </w:pPr>
      <w:r w:rsidRPr="00383114">
        <w:t xml:space="preserve">developing skills in meeting the literacy demands of the </w:t>
      </w:r>
      <w:r w:rsidR="00B92C3B" w:rsidRPr="00383114">
        <w:t>relevant</w:t>
      </w:r>
      <w:r w:rsidRPr="00383114">
        <w:t xml:space="preserve"> disciplines</w:t>
      </w:r>
    </w:p>
    <w:p w14:paraId="09F3FB99" w14:textId="77777777" w:rsidR="00DA3D90" w:rsidRPr="00383114" w:rsidRDefault="00DA3D90" w:rsidP="00C945D2">
      <w:pPr>
        <w:pStyle w:val="SOFinalBullets"/>
      </w:pPr>
      <w:r w:rsidRPr="00383114">
        <w:t>communicat</w:t>
      </w:r>
      <w:r w:rsidR="00793494" w:rsidRPr="00383114">
        <w:t>ing</w:t>
      </w:r>
      <w:r w:rsidRPr="00383114">
        <w:t xml:space="preserve"> effectively with a range of people with differing expertise, in different settings, to develop and share their understanding</w:t>
      </w:r>
    </w:p>
    <w:p w14:paraId="7007DF7E" w14:textId="77777777" w:rsidR="00DA3D90" w:rsidRPr="00383114" w:rsidRDefault="00DA3D90" w:rsidP="00C945D2">
      <w:pPr>
        <w:pStyle w:val="SOFinalBullets"/>
      </w:pPr>
      <w:r w:rsidRPr="00383114">
        <w:t>demonstrating literacy skills through written, oral, and/or visual forms</w:t>
      </w:r>
      <w:r w:rsidR="008B3B76" w:rsidRPr="00383114">
        <w:t>,</w:t>
      </w:r>
      <w:r w:rsidRPr="00383114">
        <w:t xml:space="preserve"> as relevant to the context and appropriate to the audience</w:t>
      </w:r>
    </w:p>
    <w:p w14:paraId="7915C67A" w14:textId="77777777" w:rsidR="00DA3D90" w:rsidRPr="00383114" w:rsidRDefault="00DA3D90" w:rsidP="00C945D2">
      <w:pPr>
        <w:pStyle w:val="SOFinalBullets"/>
      </w:pPr>
      <w:r w:rsidRPr="00383114">
        <w:t xml:space="preserve">applying information literacy skills to </w:t>
      </w:r>
      <w:r w:rsidR="00B707F1" w:rsidRPr="00383114">
        <w:t>identify</w:t>
      </w:r>
      <w:r w:rsidRPr="00383114">
        <w:t>, select, and critically analyse information from different sources</w:t>
      </w:r>
    </w:p>
    <w:p w14:paraId="536C3120" w14:textId="77777777" w:rsidR="00DA3D90" w:rsidRPr="00383114" w:rsidRDefault="00DA3D90" w:rsidP="00C945D2">
      <w:pPr>
        <w:pStyle w:val="SOFinalBullets"/>
      </w:pPr>
      <w:r w:rsidRPr="00383114">
        <w:t>articulating their understanding of the learning interest and the contributions of the disciplines</w:t>
      </w:r>
    </w:p>
    <w:p w14:paraId="78A58DBC" w14:textId="77777777" w:rsidR="00DA3D90" w:rsidRPr="00383114" w:rsidRDefault="00DA3D90" w:rsidP="00C945D2">
      <w:pPr>
        <w:pStyle w:val="SOFinalBullets"/>
      </w:pPr>
      <w:r w:rsidRPr="00383114">
        <w:t>communicating an understanding of their own learning</w:t>
      </w:r>
    </w:p>
    <w:p w14:paraId="023B61D5" w14:textId="77777777" w:rsidR="005241EF" w:rsidRPr="00383114" w:rsidRDefault="00DA3D90" w:rsidP="00C945D2">
      <w:pPr>
        <w:pStyle w:val="SOFinalBullets"/>
      </w:pPr>
      <w:r w:rsidRPr="00383114">
        <w:t xml:space="preserve">developing and using language skills that are appropriate to the learning interest, the </w:t>
      </w:r>
      <w:r w:rsidR="00B92C3B" w:rsidRPr="00383114">
        <w:t>relevant</w:t>
      </w:r>
      <w:r w:rsidRPr="00383114">
        <w:t xml:space="preserve"> disciplines, and the learning context.</w:t>
      </w:r>
    </w:p>
    <w:p w14:paraId="3B24D7A9" w14:textId="77777777" w:rsidR="007A5CF6" w:rsidRPr="00383114" w:rsidRDefault="00E93E29" w:rsidP="004445F2">
      <w:pPr>
        <w:pStyle w:val="SOFinalHead2"/>
      </w:pPr>
      <w:bookmarkStart w:id="6" w:name="_Toc428262646"/>
      <w:r>
        <w:t>Numeracy i</w:t>
      </w:r>
      <w:r w:rsidRPr="00383114">
        <w:t>n Cross-Disciplinary Studies</w:t>
      </w:r>
      <w:bookmarkEnd w:id="6"/>
    </w:p>
    <w:p w14:paraId="0F72397A" w14:textId="77777777" w:rsidR="00DA3D90" w:rsidRPr="00383114" w:rsidRDefault="00DA3D90" w:rsidP="00CC5E62">
      <w:pPr>
        <w:pStyle w:val="SOFinalBodyText"/>
      </w:pPr>
      <w:r w:rsidRPr="00383114">
        <w:t xml:space="preserve">The numeracy demands of a cross-disciplinary program are likely to vary with the learning interest and the </w:t>
      </w:r>
      <w:r w:rsidR="00CC5E62" w:rsidRPr="00383114">
        <w:t>relevant</w:t>
      </w:r>
      <w:r w:rsidRPr="00383114">
        <w:t xml:space="preserve"> disciplines. </w:t>
      </w:r>
    </w:p>
    <w:p w14:paraId="2C13C7F3" w14:textId="77777777" w:rsidR="00DA3D90" w:rsidRPr="00383114" w:rsidRDefault="00DA3D90" w:rsidP="00106FA4">
      <w:pPr>
        <w:pStyle w:val="SOFinalBodyText"/>
      </w:pPr>
      <w:r w:rsidRPr="00383114">
        <w:t>Students have opportunities to develop and refine the following numeracy skills:</w:t>
      </w:r>
    </w:p>
    <w:p w14:paraId="0DEA8BD3" w14:textId="77777777" w:rsidR="00DA3D90" w:rsidRPr="00383114" w:rsidRDefault="00DA3D90" w:rsidP="00C945D2">
      <w:pPr>
        <w:pStyle w:val="SOFinalBullets"/>
      </w:pPr>
      <w:r w:rsidRPr="00383114">
        <w:t xml:space="preserve">developing an understanding of, and skills in meeting, the numeracy demands of each of the </w:t>
      </w:r>
      <w:r w:rsidR="00775099" w:rsidRPr="00383114">
        <w:t>r</w:t>
      </w:r>
      <w:r w:rsidR="007904EB" w:rsidRPr="00383114">
        <w:t>elevant</w:t>
      </w:r>
      <w:r w:rsidRPr="00383114">
        <w:t xml:space="preserve"> disciplines, as </w:t>
      </w:r>
      <w:r w:rsidR="007904EB" w:rsidRPr="00383114">
        <w:t>appropriate</w:t>
      </w:r>
      <w:r w:rsidRPr="00383114">
        <w:t xml:space="preserve"> to the learning interest</w:t>
      </w:r>
    </w:p>
    <w:p w14:paraId="7A02C942" w14:textId="77777777" w:rsidR="00DA3D90" w:rsidRPr="00383114" w:rsidRDefault="00DA3D90" w:rsidP="00C945D2">
      <w:pPr>
        <w:pStyle w:val="SOFinalBullets"/>
      </w:pPr>
      <w:r w:rsidRPr="00383114">
        <w:t>developing an awareness of the appropriate use of mathematics and critically question</w:t>
      </w:r>
      <w:r w:rsidR="00B707F1" w:rsidRPr="00383114">
        <w:t>ing</w:t>
      </w:r>
      <w:r w:rsidRPr="00383114">
        <w:t xml:space="preserve"> the meaning, purpose, and validity of numerical information</w:t>
      </w:r>
    </w:p>
    <w:p w14:paraId="57EFDE3D" w14:textId="77777777" w:rsidR="00DA3D90" w:rsidRPr="00383114" w:rsidRDefault="00DA3D90" w:rsidP="00C945D2">
      <w:pPr>
        <w:pStyle w:val="SOFinalBullets"/>
      </w:pPr>
      <w:r w:rsidRPr="00383114">
        <w:t>accessing, analysing, and critiquing data as appropriate to the learning interest</w:t>
      </w:r>
    </w:p>
    <w:p w14:paraId="282DAE57" w14:textId="77777777" w:rsidR="00DA3D90" w:rsidRPr="00383114" w:rsidRDefault="00DA3D90" w:rsidP="00C945D2">
      <w:pPr>
        <w:pStyle w:val="SOFinalBullets"/>
      </w:pPr>
      <w:r w:rsidRPr="00383114">
        <w:t>demonstrating numeracy skills by collating data in tables, graphs, and diagrams</w:t>
      </w:r>
    </w:p>
    <w:p w14:paraId="7B8613D2" w14:textId="77777777" w:rsidR="007A5CF6" w:rsidRPr="00383114" w:rsidRDefault="00DA3D90" w:rsidP="00C945D2">
      <w:pPr>
        <w:pStyle w:val="SOFinalBullets"/>
      </w:pPr>
      <w:r w:rsidRPr="00383114">
        <w:t>understanding and applying mathematical concepts such as ratios, quotas, percentages, averages, volumes, and algebraic or geometric reasoning where appropriate.</w:t>
      </w:r>
    </w:p>
    <w:p w14:paraId="61B365C9" w14:textId="77777777" w:rsidR="00F52D57" w:rsidRPr="00383114" w:rsidRDefault="00E93E29" w:rsidP="004445F2">
      <w:pPr>
        <w:pStyle w:val="SOFinalHead2"/>
        <w:keepNext/>
      </w:pPr>
      <w:bookmarkStart w:id="7" w:name="_Toc428262647"/>
      <w:r>
        <w:lastRenderedPageBreak/>
        <w:t>Aboriginal a</w:t>
      </w:r>
      <w:r w:rsidRPr="00383114">
        <w:t xml:space="preserve">nd Torres Strait Islander Knowledge, Cultures, </w:t>
      </w:r>
      <w:r>
        <w:t>a</w:t>
      </w:r>
      <w:r w:rsidRPr="00383114">
        <w:t>nd Perspectives</w:t>
      </w:r>
      <w:bookmarkEnd w:id="7"/>
    </w:p>
    <w:p w14:paraId="3A54ABA8" w14:textId="77777777" w:rsidR="00F52D57" w:rsidRPr="00383114" w:rsidRDefault="00F52D57" w:rsidP="00F52D57">
      <w:pPr>
        <w:pStyle w:val="SOFinalBodyText"/>
      </w:pPr>
      <w:r w:rsidRPr="0038311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4A2B7D" w14:textId="77777777" w:rsidR="00F52D57" w:rsidRPr="00383114" w:rsidRDefault="00F52D57" w:rsidP="00F52D57">
      <w:pPr>
        <w:pStyle w:val="SOFinalBodyText"/>
      </w:pPr>
      <w:r w:rsidRPr="00383114">
        <w:t>The SACE Board encourages teachers to include Aboriginal and Torres Strait Islander knowledge and perspectives in the design, delivery, and assessment of teaching and learning programs by:</w:t>
      </w:r>
    </w:p>
    <w:p w14:paraId="017343FD" w14:textId="77777777" w:rsidR="00F52D57" w:rsidRPr="00383114" w:rsidRDefault="00F52D57" w:rsidP="00C945D2">
      <w:pPr>
        <w:pStyle w:val="SOFinalBullets"/>
      </w:pPr>
      <w:r w:rsidRPr="00383114">
        <w:t>providing opportunities in SACE subjects for students to learn about Aboriginal and Torres Strait Islander histories, cultures, and contemporary experiences</w:t>
      </w:r>
    </w:p>
    <w:p w14:paraId="3E03F1C4" w14:textId="77777777" w:rsidR="00F52D57" w:rsidRPr="00383114" w:rsidRDefault="00F52D57" w:rsidP="00C945D2">
      <w:pPr>
        <w:pStyle w:val="SOFinalBullets"/>
      </w:pPr>
      <w:r w:rsidRPr="00383114">
        <w:t>recognising and respecting the significant contribution of Aboriginal and Torres Strait Islander peoples to Australian society</w:t>
      </w:r>
    </w:p>
    <w:p w14:paraId="385EB02A" w14:textId="77777777" w:rsidR="00F52D57" w:rsidRPr="00383114" w:rsidRDefault="00F52D57" w:rsidP="00C945D2">
      <w:pPr>
        <w:pStyle w:val="SOFinalBullets"/>
      </w:pPr>
      <w:r w:rsidRPr="00383114">
        <w:t>drawing students’ attention to the value of Aboriginal and Torres Strait Islander knowledge and perspectives from the past and the present</w:t>
      </w:r>
    </w:p>
    <w:p w14:paraId="48C48FD5" w14:textId="77777777" w:rsidR="001D68F4" w:rsidRPr="00383114" w:rsidRDefault="00F52D57" w:rsidP="00C945D2">
      <w:pPr>
        <w:pStyle w:val="SOFinalBullets"/>
        <w:sectPr w:rsidR="001D68F4" w:rsidRPr="00383114" w:rsidSect="00316502">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r w:rsidRPr="00383114">
        <w:t>promoting the use of culturally appropriate protocols when engaging with and learning from Aboriginal and Torres Strait Islander peoples and communities.</w:t>
      </w:r>
    </w:p>
    <w:p w14:paraId="7E00A0FC" w14:textId="77777777" w:rsidR="00D67BAE" w:rsidRPr="00BB29F4" w:rsidRDefault="00BB29F4" w:rsidP="00BB29F4">
      <w:pPr>
        <w:pStyle w:val="SoFinalSectionHead"/>
        <w:sectPr w:rsidR="00D67BAE" w:rsidRPr="00BB29F4" w:rsidSect="00154863">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8" w:name="_Toc428262648"/>
      <w:r w:rsidRPr="00BB29F4">
        <w:lastRenderedPageBreak/>
        <w:t>Stage 1 Cross-disciplinary Studies</w:t>
      </w:r>
      <w:bookmarkEnd w:id="8"/>
    </w:p>
    <w:p w14:paraId="792CD0B7" w14:textId="77777777" w:rsidR="00495BF1" w:rsidRPr="00383114" w:rsidRDefault="00E93E29" w:rsidP="00E93E29">
      <w:pPr>
        <w:pStyle w:val="SOFinalHead1"/>
      </w:pPr>
      <w:bookmarkStart w:id="9" w:name="_Toc428262649"/>
      <w:r w:rsidRPr="00383114">
        <w:lastRenderedPageBreak/>
        <w:t xml:space="preserve">Learning Scope </w:t>
      </w:r>
      <w:r>
        <w:t>a</w:t>
      </w:r>
      <w:r w:rsidRPr="00383114">
        <w:t>nd Requirements</w:t>
      </w:r>
      <w:bookmarkEnd w:id="9"/>
    </w:p>
    <w:p w14:paraId="474FEF58" w14:textId="77777777" w:rsidR="00C25E9E" w:rsidRPr="00E93E29" w:rsidRDefault="00E93E29" w:rsidP="00E93E29">
      <w:pPr>
        <w:pStyle w:val="SOFinalHead2AfterHead1"/>
      </w:pPr>
      <w:bookmarkStart w:id="10" w:name="_Toc428262650"/>
      <w:r w:rsidRPr="00E93E29">
        <w:t>Learning Requirements</w:t>
      </w:r>
      <w:bookmarkEnd w:id="10"/>
    </w:p>
    <w:p w14:paraId="609DEE57" w14:textId="77777777" w:rsidR="00106FA4" w:rsidRPr="00383114" w:rsidRDefault="00106FA4" w:rsidP="00106FA4">
      <w:pPr>
        <w:pStyle w:val="SOFinalBodyText"/>
      </w:pPr>
      <w:r w:rsidRPr="00383114">
        <w:t>The learning requirements summarise the knowledge, skills, and understanding that students are expected to develop and demonstrate through their learning</w:t>
      </w:r>
      <w:r w:rsidR="004445F2">
        <w:t xml:space="preserve"> in Stage 1 Cross-disciplinary Studies</w:t>
      </w:r>
      <w:r w:rsidRPr="00383114">
        <w:t>.</w:t>
      </w:r>
    </w:p>
    <w:p w14:paraId="25CD649C" w14:textId="77777777" w:rsidR="00106FA4" w:rsidRPr="00383114" w:rsidRDefault="00106FA4" w:rsidP="00106FA4">
      <w:pPr>
        <w:pStyle w:val="SOFinalBodyText"/>
      </w:pPr>
      <w:r w:rsidRPr="00383114">
        <w:t>In this subject, students are expected to:</w:t>
      </w:r>
    </w:p>
    <w:p w14:paraId="539988D1" w14:textId="77777777" w:rsidR="00106FA4" w:rsidRPr="00383114" w:rsidRDefault="00106FA4" w:rsidP="007904EB">
      <w:pPr>
        <w:pStyle w:val="SOFinalNumbering"/>
      </w:pPr>
      <w:r w:rsidRPr="00383114">
        <w:t>1.</w:t>
      </w:r>
      <w:r w:rsidRPr="00383114">
        <w:tab/>
        <w:t>understand aspects of the disciplines related to the learning interest</w:t>
      </w:r>
    </w:p>
    <w:p w14:paraId="44229317" w14:textId="77777777" w:rsidR="00106FA4" w:rsidRPr="00383114" w:rsidRDefault="00106FA4" w:rsidP="00106FA4">
      <w:pPr>
        <w:pStyle w:val="SOFinalNumbering"/>
      </w:pPr>
      <w:r w:rsidRPr="00383114">
        <w:t>2.</w:t>
      </w:r>
      <w:r w:rsidRPr="00383114">
        <w:tab/>
        <w:t>apply perspectives from two or more disciplines to develop the learning interest and relevant capabilities</w:t>
      </w:r>
    </w:p>
    <w:p w14:paraId="7D71B909" w14:textId="77777777" w:rsidR="00106FA4" w:rsidRPr="00383114" w:rsidRDefault="00106FA4" w:rsidP="008D5C26">
      <w:pPr>
        <w:pStyle w:val="SOFinalNumbering"/>
      </w:pPr>
      <w:r w:rsidRPr="00383114">
        <w:t>3.</w:t>
      </w:r>
      <w:r w:rsidRPr="00383114">
        <w:tab/>
        <w:t xml:space="preserve">analyse and synthesise ideas and information from </w:t>
      </w:r>
      <w:r w:rsidR="008D5C26" w:rsidRPr="00383114">
        <w:t>different</w:t>
      </w:r>
      <w:r w:rsidRPr="00383114">
        <w:t xml:space="preserve"> sources and perspectives </w:t>
      </w:r>
    </w:p>
    <w:p w14:paraId="0ED48CC0" w14:textId="77777777" w:rsidR="00106FA4" w:rsidRPr="00383114" w:rsidRDefault="00106FA4" w:rsidP="008D5C26">
      <w:pPr>
        <w:pStyle w:val="SOFinalNumbering"/>
      </w:pPr>
      <w:r w:rsidRPr="00383114">
        <w:t>4.</w:t>
      </w:r>
      <w:r w:rsidRPr="00383114">
        <w:tab/>
        <w:t>reflect on the way</w:t>
      </w:r>
      <w:r w:rsidR="008D5C26" w:rsidRPr="00383114">
        <w:t>s</w:t>
      </w:r>
      <w:r w:rsidRPr="00383114">
        <w:t xml:space="preserve"> </w:t>
      </w:r>
      <w:r w:rsidR="008D5C26" w:rsidRPr="00383114">
        <w:t>in which</w:t>
      </w:r>
      <w:r w:rsidRPr="00383114">
        <w:t xml:space="preserve"> the </w:t>
      </w:r>
      <w:r w:rsidR="008D5C26" w:rsidRPr="00383114">
        <w:t>relevant</w:t>
      </w:r>
      <w:r w:rsidRPr="00383114">
        <w:t xml:space="preserve"> disciplines inform the learning interest</w:t>
      </w:r>
    </w:p>
    <w:p w14:paraId="0B286C9B" w14:textId="77777777" w:rsidR="00106FA4" w:rsidRPr="00383114" w:rsidRDefault="00106FA4" w:rsidP="00106FA4">
      <w:pPr>
        <w:pStyle w:val="SOFinalNumbering"/>
      </w:pPr>
      <w:r w:rsidRPr="00383114">
        <w:t>5.</w:t>
      </w:r>
      <w:r w:rsidRPr="00383114">
        <w:tab/>
        <w:t xml:space="preserve">work independently and with others to develop and communicate understanding, insights, and ideas </w:t>
      </w:r>
    </w:p>
    <w:p w14:paraId="28DB3B65" w14:textId="77777777" w:rsidR="00106FA4" w:rsidRPr="00383114" w:rsidRDefault="00106FA4" w:rsidP="00106FA4">
      <w:pPr>
        <w:pStyle w:val="SOFinalNumbering"/>
      </w:pPr>
      <w:r w:rsidRPr="00383114">
        <w:t>6.</w:t>
      </w:r>
      <w:r w:rsidRPr="00383114">
        <w:tab/>
        <w:t>analyse their own learning and apply relevant feedback.</w:t>
      </w:r>
    </w:p>
    <w:p w14:paraId="7D82574C" w14:textId="77777777" w:rsidR="00106FA4" w:rsidRPr="00E93E29" w:rsidRDefault="00E93E29" w:rsidP="00E93E29">
      <w:pPr>
        <w:pStyle w:val="SOFinalHead2"/>
      </w:pPr>
      <w:bookmarkStart w:id="11" w:name="_Toc428262651"/>
      <w:r w:rsidRPr="00E93E29">
        <w:t>Content</w:t>
      </w:r>
      <w:bookmarkEnd w:id="11"/>
    </w:p>
    <w:p w14:paraId="0C5BF500" w14:textId="77777777" w:rsidR="00F52D57" w:rsidRPr="00383114" w:rsidRDefault="00F52D57" w:rsidP="00106FA4">
      <w:pPr>
        <w:pStyle w:val="SOFinalBodyText"/>
      </w:pPr>
      <w:r w:rsidRPr="00383114">
        <w:t xml:space="preserve">Cross-disciplinary Studies </w:t>
      </w:r>
      <w:r w:rsidR="009C4FAA">
        <w:t>is</w:t>
      </w:r>
      <w:r w:rsidRPr="00383114">
        <w:t xml:space="preserve"> a 10-credit subject or a</w:t>
      </w:r>
      <w:r w:rsidR="009C4FAA">
        <w:t xml:space="preserve"> </w:t>
      </w:r>
      <w:r w:rsidRPr="00383114">
        <w:t>20-credit subject</w:t>
      </w:r>
      <w:r w:rsidR="009C4FAA">
        <w:t xml:space="preserve"> at Stage 1</w:t>
      </w:r>
      <w:r w:rsidRPr="00383114">
        <w:t>.</w:t>
      </w:r>
    </w:p>
    <w:p w14:paraId="3ED2B42D" w14:textId="77777777" w:rsidR="00106FA4" w:rsidRPr="00383114" w:rsidRDefault="00106FA4" w:rsidP="00106FA4">
      <w:pPr>
        <w:pStyle w:val="SOFinalBodyText"/>
      </w:pPr>
      <w:r w:rsidRPr="00383114">
        <w:t>Schools may either follow or vary the content recommended in this subject outline.</w:t>
      </w:r>
    </w:p>
    <w:p w14:paraId="3456FE83" w14:textId="77777777" w:rsidR="00106FA4" w:rsidRPr="00383114" w:rsidRDefault="00106FA4" w:rsidP="00106FA4">
      <w:pPr>
        <w:pStyle w:val="SOFinalBodyText"/>
      </w:pPr>
      <w:r w:rsidRPr="00383114">
        <w:t>The content of Stage 1 Cross-disciplinary Studies is built around:</w:t>
      </w:r>
    </w:p>
    <w:p w14:paraId="086EAB1B" w14:textId="77777777" w:rsidR="00106FA4" w:rsidRPr="00383114" w:rsidRDefault="00106FA4" w:rsidP="00C945D2">
      <w:pPr>
        <w:pStyle w:val="SOFinalBullets"/>
      </w:pPr>
      <w:r w:rsidRPr="00383114">
        <w:t>the learning interest</w:t>
      </w:r>
    </w:p>
    <w:p w14:paraId="18A6D12D" w14:textId="77777777" w:rsidR="00106FA4" w:rsidRPr="00383114" w:rsidRDefault="00106FA4" w:rsidP="00C945D2">
      <w:pPr>
        <w:pStyle w:val="SOFinalBullets"/>
      </w:pPr>
      <w:r w:rsidRPr="00383114">
        <w:t xml:space="preserve">an understanding of the </w:t>
      </w:r>
      <w:r w:rsidR="008D5C26" w:rsidRPr="00383114">
        <w:t>relevant</w:t>
      </w:r>
      <w:r w:rsidRPr="00383114">
        <w:t xml:space="preserve"> disciplines and capabilities.</w:t>
      </w:r>
    </w:p>
    <w:p w14:paraId="52B35ED3" w14:textId="77777777" w:rsidR="00106FA4" w:rsidRPr="00383114" w:rsidRDefault="00106FA4" w:rsidP="00106FA4">
      <w:pPr>
        <w:pStyle w:val="SOFinalBodyText"/>
      </w:pPr>
      <w:r w:rsidRPr="00383114">
        <w:t xml:space="preserve">The learning interest is </w:t>
      </w:r>
      <w:r w:rsidR="00F52D57" w:rsidRPr="00383114">
        <w:t>a</w:t>
      </w:r>
      <w:r w:rsidRPr="00383114">
        <w:t xml:space="preserve"> practical or theoretical challenge, topic, or issue that extends </w:t>
      </w:r>
      <w:r w:rsidR="00F52D57" w:rsidRPr="00383114">
        <w:t xml:space="preserve">throughout </w:t>
      </w:r>
      <w:r w:rsidRPr="00383114">
        <w:t xml:space="preserve">the program. The learning interest can be expressed </w:t>
      </w:r>
      <w:r w:rsidR="00F52D57" w:rsidRPr="00383114">
        <w:t>as</w:t>
      </w:r>
      <w:r w:rsidRPr="00383114">
        <w:t xml:space="preserve"> a:</w:t>
      </w:r>
    </w:p>
    <w:p w14:paraId="46499653" w14:textId="77777777" w:rsidR="00106FA4" w:rsidRPr="00383114" w:rsidRDefault="00106FA4" w:rsidP="00C945D2">
      <w:pPr>
        <w:pStyle w:val="SOFinalBullets"/>
      </w:pPr>
      <w:r w:rsidRPr="00383114">
        <w:t>set of ideas or questions</w:t>
      </w:r>
    </w:p>
    <w:p w14:paraId="1018C78C" w14:textId="77777777" w:rsidR="00106FA4" w:rsidRPr="00383114" w:rsidRDefault="00106FA4" w:rsidP="00C945D2">
      <w:pPr>
        <w:pStyle w:val="SOFinalBullets"/>
      </w:pPr>
      <w:r w:rsidRPr="00383114">
        <w:t>theory or hypo</w:t>
      </w:r>
      <w:r w:rsidR="00316502">
        <w:t>thesis to be explored or tested</w:t>
      </w:r>
    </w:p>
    <w:p w14:paraId="21ABEDB9" w14:textId="77777777" w:rsidR="00106FA4" w:rsidRPr="00383114" w:rsidRDefault="00106FA4" w:rsidP="00C945D2">
      <w:pPr>
        <w:pStyle w:val="SOFinalBullets"/>
      </w:pPr>
      <w:r w:rsidRPr="00383114">
        <w:t>practical task or scheme to be investigated</w:t>
      </w:r>
    </w:p>
    <w:p w14:paraId="5BCB9DF5" w14:textId="77777777" w:rsidR="00106FA4" w:rsidRPr="00383114" w:rsidRDefault="00106FA4" w:rsidP="00C945D2">
      <w:pPr>
        <w:pStyle w:val="SOFinalBullets"/>
      </w:pPr>
      <w:r w:rsidRPr="00383114">
        <w:t xml:space="preserve">problem </w:t>
      </w:r>
      <w:r w:rsidR="00F52D57" w:rsidRPr="00383114">
        <w:t xml:space="preserve">(with contributing factors) </w:t>
      </w:r>
      <w:r w:rsidRPr="00383114">
        <w:t>to be explored.</w:t>
      </w:r>
    </w:p>
    <w:p w14:paraId="2D77B259" w14:textId="77777777" w:rsidR="00106FA4" w:rsidRPr="00383114" w:rsidRDefault="00106FA4" w:rsidP="004445F2">
      <w:pPr>
        <w:pStyle w:val="SOFinalBodyText"/>
      </w:pPr>
      <w:r w:rsidRPr="00383114">
        <w:t>In developing the learning interest, the following three steps provide a structure for teaching and learning programs:</w:t>
      </w:r>
    </w:p>
    <w:p w14:paraId="6401BAD9" w14:textId="77777777" w:rsidR="00106FA4" w:rsidRPr="00383114" w:rsidRDefault="00F52D57" w:rsidP="00C945D2">
      <w:pPr>
        <w:pStyle w:val="SOFinalBullets"/>
      </w:pPr>
      <w:r w:rsidRPr="00383114">
        <w:t xml:space="preserve">defining </w:t>
      </w:r>
      <w:r w:rsidR="00106FA4" w:rsidRPr="00383114">
        <w:t>the learning interest</w:t>
      </w:r>
    </w:p>
    <w:p w14:paraId="316A11B7" w14:textId="77777777" w:rsidR="00106FA4" w:rsidRPr="00383114" w:rsidRDefault="00106FA4" w:rsidP="00C945D2">
      <w:pPr>
        <w:pStyle w:val="SOFinalBullets"/>
      </w:pPr>
      <w:r w:rsidRPr="00383114">
        <w:t>appl</w:t>
      </w:r>
      <w:r w:rsidR="00F52D57" w:rsidRPr="00383114">
        <w:t xml:space="preserve">ying </w:t>
      </w:r>
      <w:r w:rsidRPr="00383114">
        <w:t>knowledge and skills to develop the learning interest</w:t>
      </w:r>
    </w:p>
    <w:p w14:paraId="4D366F1F" w14:textId="77777777" w:rsidR="00106FA4" w:rsidRPr="00383114" w:rsidRDefault="00F52D57" w:rsidP="00C945D2">
      <w:pPr>
        <w:pStyle w:val="SOFinalBullets"/>
      </w:pPr>
      <w:r w:rsidRPr="00383114">
        <w:t xml:space="preserve">analysing and </w:t>
      </w:r>
      <w:r w:rsidR="00106FA4" w:rsidRPr="00383114">
        <w:t>reflecti</w:t>
      </w:r>
      <w:r w:rsidRPr="00383114">
        <w:t xml:space="preserve">ng </w:t>
      </w:r>
      <w:r w:rsidR="00106FA4" w:rsidRPr="00383114">
        <w:t>on learning.</w:t>
      </w:r>
    </w:p>
    <w:p w14:paraId="3C51E9B4" w14:textId="77777777" w:rsidR="00342C8E" w:rsidRDefault="00342C8E">
      <w:pPr>
        <w:rPr>
          <w:rFonts w:eastAsia="Times New Roman"/>
          <w:color w:val="000000"/>
          <w:lang w:val="en-US" w:eastAsia="en-US"/>
        </w:rPr>
      </w:pPr>
      <w:r>
        <w:br w:type="page"/>
      </w:r>
    </w:p>
    <w:p w14:paraId="2D7F7862" w14:textId="77777777" w:rsidR="00106FA4" w:rsidRPr="00383114" w:rsidRDefault="00106FA4" w:rsidP="00106FA4">
      <w:pPr>
        <w:pStyle w:val="SOFinalBodyText"/>
      </w:pPr>
      <w:r w:rsidRPr="00383114">
        <w:lastRenderedPageBreak/>
        <w:t>All three steps are likely to be covered in both a 10-credit subject and a 20-credit subject.</w:t>
      </w:r>
    </w:p>
    <w:p w14:paraId="0E3A00DA" w14:textId="77777777" w:rsidR="008B5FFF" w:rsidRPr="00383114" w:rsidRDefault="00106FA4" w:rsidP="00204C2B">
      <w:pPr>
        <w:pStyle w:val="SOFinalBodyText"/>
      </w:pPr>
      <w:r w:rsidRPr="00383114">
        <w:t xml:space="preserve">The details of the steps are outlined </w:t>
      </w:r>
      <w:r w:rsidR="00F52D57" w:rsidRPr="00383114">
        <w:t xml:space="preserve">in the tables on the following pages. </w:t>
      </w:r>
      <w:r w:rsidRPr="00383114">
        <w:t xml:space="preserve">Each step has focus approaches and focus questions. </w:t>
      </w:r>
      <w:r w:rsidR="00F52D57" w:rsidRPr="00383114">
        <w:t xml:space="preserve">Possible ways to explore the focus questions are included in the tables in </w:t>
      </w:r>
      <w:r w:rsidR="00E524BB" w:rsidRPr="00383114">
        <w:t xml:space="preserve">italicised </w:t>
      </w:r>
      <w:r w:rsidR="00F52D57" w:rsidRPr="00383114">
        <w:t xml:space="preserve">text. </w:t>
      </w:r>
      <w:r w:rsidRPr="00383114">
        <w:t>Teachers and students adjust the approaches to best support the development of students’ knowledge, skills, and understanding.</w:t>
      </w:r>
    </w:p>
    <w:p w14:paraId="623F55FA" w14:textId="77777777" w:rsidR="00695D05" w:rsidRPr="00383114" w:rsidRDefault="00695D05" w:rsidP="00204C2B">
      <w:pPr>
        <w:pStyle w:val="SOFinalBodyText"/>
      </w:pPr>
    </w:p>
    <w:p w14:paraId="1A69C20E" w14:textId="77777777" w:rsidR="00CF55EB" w:rsidRPr="00383114" w:rsidRDefault="00CF55EB" w:rsidP="006940D8">
      <w:pPr>
        <w:sectPr w:rsidR="00CF55EB" w:rsidRPr="00383114" w:rsidSect="00316502">
          <w:headerReference w:type="even" r:id="rId33"/>
          <w:headerReference w:type="default" r:id="rId34"/>
          <w:footerReference w:type="even" r:id="rId35"/>
          <w:footerReference w:type="default" r:id="rId36"/>
          <w:pgSz w:w="11901" w:h="16857" w:code="210"/>
          <w:pgMar w:top="1985" w:right="1985" w:bottom="1985" w:left="1985" w:header="1701" w:footer="1134" w:gutter="0"/>
          <w:cols w:space="708"/>
          <w:docGrid w:linePitch="360"/>
        </w:sectPr>
      </w:pPr>
    </w:p>
    <w:p w14:paraId="66465B17" w14:textId="56B2DABE" w:rsidR="00F01C75" w:rsidRPr="00383114" w:rsidRDefault="00601FD4" w:rsidP="00204C2B">
      <w:pPr>
        <w:pStyle w:val="SOFinalHead3TOP"/>
      </w:pPr>
      <w:r>
        <w:rPr>
          <w:noProof/>
        </w:rPr>
        <w:lastRenderedPageBreak/>
        <mc:AlternateContent>
          <mc:Choice Requires="wps">
            <w:drawing>
              <wp:anchor distT="0" distB="0" distL="114300" distR="114300" simplePos="0" relativeHeight="251653120" behindDoc="0" locked="0" layoutInCell="0" allowOverlap="1" wp14:anchorId="77D5117C" wp14:editId="5EFB211C">
                <wp:simplePos x="0" y="0"/>
                <wp:positionH relativeFrom="page">
                  <wp:posOffset>0</wp:posOffset>
                </wp:positionH>
                <wp:positionV relativeFrom="page">
                  <wp:posOffset>190500</wp:posOffset>
                </wp:positionV>
                <wp:extent cx="7557135" cy="252095"/>
                <wp:effectExtent l="0" t="0" r="0" b="14605"/>
                <wp:wrapNone/>
                <wp:docPr id="30"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59BB1"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7D5117C" id="_x0000_s1028" type="#_x0000_t202" alt="{&quot;HashCode&quot;:1178062039,&quot;Height&quot;:842.0,&quot;Width&quot;:595.0,&quot;Placement&quot;:&quot;Header&quot;,&quot;Index&quot;:&quot;Primary&quot;,&quot;Section&quot;:3,&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rAn+zrICAABOBQAADgAA&#10;AAAAAAAAAAAAAAAuAgAAZHJzL2Uyb0RvYy54bWxQSwECLQAUAAYACAAAACEAJswtttwAAAAHAQAA&#10;DwAAAAAAAAAAAAAAAAAMBQAAZHJzL2Rvd25yZXYueG1sUEsFBgAAAAAEAAQA8wAAABUGAAAAAA==&#10;" o:allowincell="f" filled="f" stroked="f" strokeweight=".5pt">
                <v:textbox inset=",0,,0">
                  <w:txbxContent>
                    <w:p w14:paraId="4A759BB1"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4D057B" w:rsidRPr="00383114">
        <w:t>S</w:t>
      </w:r>
      <w:r w:rsidR="00204C2B" w:rsidRPr="00383114">
        <w:t xml:space="preserve">tep 1: </w:t>
      </w:r>
      <w:r w:rsidR="00F52D57" w:rsidRPr="00383114">
        <w:t xml:space="preserve">Defining </w:t>
      </w:r>
      <w:r w:rsidR="00204C2B" w:rsidRPr="00383114">
        <w:t>the Learning Interest</w:t>
      </w:r>
    </w:p>
    <w:tbl>
      <w:tblPr>
        <w:tblStyle w:val="SOFinalContentTable"/>
        <w:tblW w:w="8164" w:type="dxa"/>
        <w:tblLayout w:type="fixed"/>
        <w:tblLook w:val="01E0" w:firstRow="1" w:lastRow="1" w:firstColumn="1" w:lastColumn="1" w:noHBand="0" w:noVBand="0"/>
        <w:tblCaption w:val="Step 1: Defining the Learning Interest"/>
      </w:tblPr>
      <w:tblGrid>
        <w:gridCol w:w="2634"/>
        <w:gridCol w:w="5530"/>
      </w:tblGrid>
      <w:tr w:rsidR="00DC3928" w:rsidRPr="00383114" w14:paraId="2D0AF3F9" w14:textId="77777777" w:rsidTr="000A17B0">
        <w:trPr>
          <w:tblHeader/>
        </w:trPr>
        <w:tc>
          <w:tcPr>
            <w:tcW w:w="2634" w:type="dxa"/>
          </w:tcPr>
          <w:p w14:paraId="3421708D" w14:textId="77777777" w:rsidR="00DC3928" w:rsidRPr="00383114" w:rsidRDefault="00204C2B" w:rsidP="00DC3928">
            <w:pPr>
              <w:pStyle w:val="SOFinalContentTableHead3"/>
            </w:pPr>
            <w:bookmarkStart w:id="12" w:name="ColumnTitle_Focus_Approaches_1"/>
            <w:r w:rsidRPr="00383114">
              <w:t>Focus Approaches</w:t>
            </w:r>
            <w:bookmarkEnd w:id="12"/>
          </w:p>
        </w:tc>
        <w:tc>
          <w:tcPr>
            <w:tcW w:w="5530" w:type="dxa"/>
          </w:tcPr>
          <w:p w14:paraId="01E799FB" w14:textId="77777777" w:rsidR="00DC3928" w:rsidRPr="00383114" w:rsidRDefault="00204C2B" w:rsidP="00DC3928">
            <w:pPr>
              <w:pStyle w:val="SOFinalContentTableHead3"/>
            </w:pPr>
            <w:bookmarkStart w:id="13" w:name="ColumnTitle_Focus_Questions_1"/>
            <w:r w:rsidRPr="00383114">
              <w:t>Focus Questions</w:t>
            </w:r>
            <w:bookmarkEnd w:id="13"/>
          </w:p>
        </w:tc>
      </w:tr>
      <w:tr w:rsidR="004D057B" w:rsidRPr="00383114" w14:paraId="5AB27895" w14:textId="77777777" w:rsidTr="000A17B0">
        <w:tc>
          <w:tcPr>
            <w:tcW w:w="2634" w:type="dxa"/>
          </w:tcPr>
          <w:p w14:paraId="183E5D5F" w14:textId="77777777" w:rsidR="004D057B" w:rsidRPr="00383114" w:rsidRDefault="00CA72ED" w:rsidP="00CA72ED">
            <w:pPr>
              <w:pStyle w:val="SOFinalContentTableText"/>
            </w:pPr>
            <w:r w:rsidRPr="00383114">
              <w:t>Expression of the learning interest</w:t>
            </w:r>
          </w:p>
        </w:tc>
        <w:tc>
          <w:tcPr>
            <w:tcW w:w="5530" w:type="dxa"/>
          </w:tcPr>
          <w:p w14:paraId="2B90BBB0" w14:textId="77777777" w:rsidR="00CA72ED" w:rsidRPr="00383114" w:rsidRDefault="00CA72ED" w:rsidP="00CA72ED">
            <w:pPr>
              <w:pStyle w:val="SOFinalContentTableText"/>
              <w:rPr>
                <w:i/>
              </w:rPr>
            </w:pPr>
            <w:r w:rsidRPr="00383114">
              <w:t xml:space="preserve">How can the </w:t>
            </w:r>
            <w:r w:rsidR="00793494" w:rsidRPr="00383114">
              <w:t>learning interest be expressed?</w:t>
            </w:r>
            <w:r w:rsidR="003E6CA9" w:rsidRPr="00383114">
              <w:t xml:space="preserve"> </w:t>
            </w:r>
            <w:r w:rsidR="00F52D57" w:rsidRPr="00383114">
              <w:rPr>
                <w:i/>
              </w:rPr>
              <w:t xml:space="preserve">For example, find out what would be </w:t>
            </w:r>
            <w:r w:rsidRPr="00383114">
              <w:rPr>
                <w:i/>
              </w:rPr>
              <w:t xml:space="preserve">involved in developing a plan to help resolve current problems of water quality and quantity in the River </w:t>
            </w:r>
            <w:smartTag w:uri="urn:schemas-microsoft-com:office:smarttags" w:element="City">
              <w:smartTag w:uri="urn:schemas-microsoft-com:office:smarttags" w:element="place">
                <w:r w:rsidRPr="00383114">
                  <w:rPr>
                    <w:i/>
                  </w:rPr>
                  <w:t>Murray</w:t>
                </w:r>
              </w:smartTag>
            </w:smartTag>
            <w:r w:rsidR="00F52D57" w:rsidRPr="00383114">
              <w:rPr>
                <w:i/>
              </w:rPr>
              <w:t>.</w:t>
            </w:r>
          </w:p>
          <w:p w14:paraId="6A7D0EED" w14:textId="77777777" w:rsidR="004D057B" w:rsidRPr="00383114" w:rsidRDefault="00CA72ED" w:rsidP="00CA72ED">
            <w:pPr>
              <w:pStyle w:val="SOFinalContentTableText"/>
            </w:pPr>
            <w:r w:rsidRPr="00383114">
              <w:t xml:space="preserve">Which disciplines might best </w:t>
            </w:r>
            <w:r w:rsidR="0032528B" w:rsidRPr="00383114">
              <w:t xml:space="preserve">give students the knowledge and skills to develop and </w:t>
            </w:r>
            <w:r w:rsidRPr="00383114">
              <w:t xml:space="preserve">explore the learning interest? </w:t>
            </w:r>
            <w:r w:rsidR="00F52D57" w:rsidRPr="00383114">
              <w:rPr>
                <w:i/>
              </w:rPr>
              <w:t>For example,</w:t>
            </w:r>
            <w:r w:rsidRPr="00383114">
              <w:rPr>
                <w:i/>
              </w:rPr>
              <w:t xml:space="preserve"> Stage 1 Geography, Economics, and Aboriginal Studies</w:t>
            </w:r>
            <w:r w:rsidR="00F52D57" w:rsidRPr="00383114">
              <w:rPr>
                <w:i/>
              </w:rPr>
              <w:t>.</w:t>
            </w:r>
          </w:p>
        </w:tc>
      </w:tr>
      <w:tr w:rsidR="004D057B" w:rsidRPr="00383114" w14:paraId="2799BE65" w14:textId="77777777" w:rsidTr="000A17B0">
        <w:tc>
          <w:tcPr>
            <w:tcW w:w="2634" w:type="dxa"/>
          </w:tcPr>
          <w:p w14:paraId="0BC8C7D8" w14:textId="77777777" w:rsidR="004D057B" w:rsidRPr="00383114" w:rsidRDefault="00CA72ED" w:rsidP="0012230D">
            <w:pPr>
              <w:pStyle w:val="SOFinalContentTableText"/>
              <w:spacing w:before="240"/>
            </w:pPr>
            <w:r w:rsidRPr="00383114">
              <w:t>Understanding of and engagement in a range of processes such as information searches and background reading, online networks, seeking community views, media scans and/or site visits, and interactions with experts</w:t>
            </w:r>
          </w:p>
        </w:tc>
        <w:tc>
          <w:tcPr>
            <w:tcW w:w="5530" w:type="dxa"/>
          </w:tcPr>
          <w:p w14:paraId="30A76989" w14:textId="6921A3CC" w:rsidR="00CA72ED" w:rsidRPr="00383114" w:rsidRDefault="00CA72ED" w:rsidP="0012230D">
            <w:pPr>
              <w:pStyle w:val="SOFinalContentTableText"/>
              <w:spacing w:before="240"/>
            </w:pPr>
            <w:r w:rsidRPr="00383114">
              <w:t xml:space="preserve">What kinds of processes will </w:t>
            </w:r>
            <w:r w:rsidR="0032528B" w:rsidRPr="00383114">
              <w:t xml:space="preserve">students use </w:t>
            </w:r>
            <w:r w:rsidRPr="00383114">
              <w:t>to investigate the learning interest?</w:t>
            </w:r>
          </w:p>
          <w:p w14:paraId="21886BDD" w14:textId="702CFEBF" w:rsidR="00CA72ED" w:rsidRPr="00383114" w:rsidRDefault="00CA72ED" w:rsidP="00CA72ED">
            <w:pPr>
              <w:pStyle w:val="SOFinalContentTableText"/>
              <w:rPr>
                <w:i/>
              </w:rPr>
            </w:pPr>
            <w:r w:rsidRPr="00383114">
              <w:t xml:space="preserve">How will different kinds of knowledge and experiences </w:t>
            </w:r>
            <w:r w:rsidR="0032528B" w:rsidRPr="00383114">
              <w:t xml:space="preserve">help students </w:t>
            </w:r>
            <w:r w:rsidRPr="00383114">
              <w:t xml:space="preserve">understand aspects of the learning interest? </w:t>
            </w:r>
            <w:r w:rsidR="00BA46D0" w:rsidRPr="00383114">
              <w:rPr>
                <w:i/>
              </w:rPr>
              <w:t>For example,</w:t>
            </w:r>
            <w:r w:rsidRPr="00383114">
              <w:rPr>
                <w:i/>
              </w:rPr>
              <w:t xml:space="preserve"> </w:t>
            </w:r>
            <w:r w:rsidR="00BA46D0" w:rsidRPr="00383114">
              <w:rPr>
                <w:i/>
              </w:rPr>
              <w:t>i</w:t>
            </w:r>
            <w:r w:rsidRPr="00383114">
              <w:rPr>
                <w:i/>
              </w:rPr>
              <w:t xml:space="preserve">nvestigate the industries that are making money from irrigation from the </w:t>
            </w:r>
            <w:r w:rsidR="00F52D57" w:rsidRPr="00383114">
              <w:rPr>
                <w:i/>
              </w:rPr>
              <w:t xml:space="preserve">River </w:t>
            </w:r>
            <w:smartTag w:uri="urn:schemas-microsoft-com:office:smarttags" w:element="City">
              <w:smartTag w:uri="urn:schemas-microsoft-com:office:smarttags" w:element="place">
                <w:r w:rsidRPr="00383114">
                  <w:rPr>
                    <w:i/>
                  </w:rPr>
                  <w:t>Murray</w:t>
                </w:r>
              </w:smartTag>
            </w:smartTag>
            <w:r w:rsidRPr="00383114">
              <w:rPr>
                <w:i/>
              </w:rPr>
              <w:t xml:space="preserve"> (Economics). Explore the catchment area of the River </w:t>
            </w:r>
            <w:smartTag w:uri="urn:schemas-microsoft-com:office:smarttags" w:element="City">
              <w:smartTag w:uri="urn:schemas-microsoft-com:office:smarttags" w:element="place">
                <w:r w:rsidRPr="00383114">
                  <w:rPr>
                    <w:i/>
                  </w:rPr>
                  <w:t>Murray</w:t>
                </w:r>
              </w:smartTag>
            </w:smartTag>
            <w:r w:rsidRPr="00383114">
              <w:rPr>
                <w:i/>
              </w:rPr>
              <w:t xml:space="preserve"> and explain how it has changed in recent years (Geography).</w:t>
            </w:r>
          </w:p>
          <w:p w14:paraId="099EAE84" w14:textId="3CAD8647" w:rsidR="004D057B" w:rsidRPr="00383114" w:rsidRDefault="00CA72ED" w:rsidP="00CA72ED">
            <w:pPr>
              <w:pStyle w:val="SOFinalContentTableText"/>
            </w:pPr>
            <w:r w:rsidRPr="00383114">
              <w:t xml:space="preserve">What </w:t>
            </w:r>
            <w:r w:rsidR="0032528B" w:rsidRPr="00383114">
              <w:t xml:space="preserve">do students need to know </w:t>
            </w:r>
            <w:r w:rsidRPr="00383114">
              <w:t>to explore the learning interest?</w:t>
            </w:r>
            <w:r w:rsidR="003E6CA9" w:rsidRPr="00383114">
              <w:t xml:space="preserve"> </w:t>
            </w:r>
            <w:r w:rsidR="00BA46D0" w:rsidRPr="00383114">
              <w:rPr>
                <w:i/>
              </w:rPr>
              <w:t>For example, f</w:t>
            </w:r>
            <w:r w:rsidRPr="00383114">
              <w:rPr>
                <w:i/>
              </w:rPr>
              <w:t>ind out how to prioritise some aspects of this issue. Critique some views and determine which are the most important.</w:t>
            </w:r>
          </w:p>
        </w:tc>
      </w:tr>
      <w:tr w:rsidR="004D057B" w:rsidRPr="00383114" w14:paraId="58D41686" w14:textId="77777777" w:rsidTr="000A17B0">
        <w:tc>
          <w:tcPr>
            <w:tcW w:w="2634" w:type="dxa"/>
          </w:tcPr>
          <w:p w14:paraId="5029E442" w14:textId="77777777" w:rsidR="00CA72ED" w:rsidRPr="00383114" w:rsidRDefault="00CA72ED" w:rsidP="0012230D">
            <w:pPr>
              <w:pStyle w:val="SOFinalContentTableText"/>
              <w:spacing w:before="240"/>
            </w:pPr>
            <w:r w:rsidRPr="00383114">
              <w:t>Redefinition of an understanding of the learning interest</w:t>
            </w:r>
          </w:p>
          <w:p w14:paraId="7226A153" w14:textId="77777777" w:rsidR="00CA72ED" w:rsidRPr="00383114" w:rsidRDefault="00CA72ED" w:rsidP="00CA72ED">
            <w:pPr>
              <w:pStyle w:val="SOFinalContentTableText"/>
            </w:pPr>
            <w:r w:rsidRPr="00383114">
              <w:t>Exploration of what needs to be known and how to find out what needs to be known</w:t>
            </w:r>
          </w:p>
          <w:p w14:paraId="4F07D5D4" w14:textId="77777777" w:rsidR="004D057B" w:rsidRPr="00383114" w:rsidRDefault="00CA72ED" w:rsidP="00CA72ED">
            <w:pPr>
              <w:pStyle w:val="SOFinalContentTableText"/>
              <w:rPr>
                <w:lang w:val="en-AU"/>
              </w:rPr>
            </w:pPr>
            <w:r w:rsidRPr="00383114">
              <w:t>Development of a learning goal</w:t>
            </w:r>
          </w:p>
        </w:tc>
        <w:tc>
          <w:tcPr>
            <w:tcW w:w="5530" w:type="dxa"/>
          </w:tcPr>
          <w:p w14:paraId="7AA2F669" w14:textId="478BB6B2" w:rsidR="004D057B" w:rsidRPr="00383114" w:rsidRDefault="00CA72ED" w:rsidP="0012230D">
            <w:pPr>
              <w:pStyle w:val="SOFinalContentTableText"/>
              <w:spacing w:before="240"/>
            </w:pPr>
            <w:r w:rsidRPr="00383114">
              <w:t xml:space="preserve">What are the goals in developing and exploring this learning interest? </w:t>
            </w:r>
            <w:r w:rsidR="00BA46D0" w:rsidRPr="00383114">
              <w:rPr>
                <w:i/>
              </w:rPr>
              <w:t xml:space="preserve">For example, develop a </w:t>
            </w:r>
            <w:r w:rsidRPr="00383114">
              <w:rPr>
                <w:i/>
              </w:rPr>
              <w:t xml:space="preserve">plan for saving the southern section of the River </w:t>
            </w:r>
            <w:smartTag w:uri="urn:schemas-microsoft-com:office:smarttags" w:element="City">
              <w:smartTag w:uri="urn:schemas-microsoft-com:office:smarttags" w:element="place">
                <w:r w:rsidRPr="00383114">
                  <w:rPr>
                    <w:i/>
                  </w:rPr>
                  <w:t>Murray</w:t>
                </w:r>
              </w:smartTag>
            </w:smartTag>
            <w:r w:rsidRPr="00383114">
              <w:rPr>
                <w:i/>
              </w:rPr>
              <w:t xml:space="preserve"> and submit it to federal parliament through a local </w:t>
            </w:r>
            <w:r w:rsidR="00BA46D0" w:rsidRPr="00383114">
              <w:rPr>
                <w:i/>
              </w:rPr>
              <w:t>member of parliament</w:t>
            </w:r>
            <w:r w:rsidRPr="00383114">
              <w:rPr>
                <w:i/>
              </w:rPr>
              <w:t>.</w:t>
            </w:r>
          </w:p>
        </w:tc>
      </w:tr>
    </w:tbl>
    <w:p w14:paraId="5B710099" w14:textId="54466E3C" w:rsidR="00CA72ED" w:rsidRPr="00383114" w:rsidRDefault="00CA72ED" w:rsidP="00CA72ED">
      <w:pPr>
        <w:pStyle w:val="SOFinalHead3TOP"/>
      </w:pPr>
      <w:r w:rsidRPr="00383114">
        <w:br w:type="page"/>
      </w:r>
      <w:r w:rsidRPr="00383114">
        <w:lastRenderedPageBreak/>
        <w:t>Step 2: Appl</w:t>
      </w:r>
      <w:r w:rsidR="00BA46D0" w:rsidRPr="00383114">
        <w:t xml:space="preserve">ying </w:t>
      </w:r>
      <w:r w:rsidRPr="00383114">
        <w:t>Knowledge and Skills to Develop the Learning Interest</w:t>
      </w:r>
    </w:p>
    <w:tbl>
      <w:tblPr>
        <w:tblStyle w:val="SOFinalContentTable"/>
        <w:tblW w:w="8164" w:type="dxa"/>
        <w:tblLayout w:type="fixed"/>
        <w:tblLook w:val="01E0" w:firstRow="1" w:lastRow="1" w:firstColumn="1" w:lastColumn="1" w:noHBand="0" w:noVBand="0"/>
        <w:tblCaption w:val="Step 2: Applying Knowledge and Skills to Develop the Learning Interest"/>
      </w:tblPr>
      <w:tblGrid>
        <w:gridCol w:w="2634"/>
        <w:gridCol w:w="5530"/>
      </w:tblGrid>
      <w:tr w:rsidR="00CA72ED" w:rsidRPr="00383114" w14:paraId="79ACB889" w14:textId="77777777" w:rsidTr="000A17B0">
        <w:trPr>
          <w:tblHeader/>
        </w:trPr>
        <w:tc>
          <w:tcPr>
            <w:tcW w:w="2634" w:type="dxa"/>
          </w:tcPr>
          <w:p w14:paraId="1930D955" w14:textId="77777777" w:rsidR="00CA72ED" w:rsidRPr="00383114" w:rsidRDefault="00CA72ED" w:rsidP="00C2768E">
            <w:pPr>
              <w:pStyle w:val="SOFinalContentTableHead3"/>
            </w:pPr>
            <w:bookmarkStart w:id="14" w:name="ColumnTitle_Focus_Approaches_2"/>
            <w:r w:rsidRPr="00383114">
              <w:t>Focus Approaches</w:t>
            </w:r>
            <w:bookmarkEnd w:id="14"/>
          </w:p>
        </w:tc>
        <w:tc>
          <w:tcPr>
            <w:tcW w:w="5530" w:type="dxa"/>
          </w:tcPr>
          <w:p w14:paraId="020E4D00" w14:textId="77777777" w:rsidR="00CA72ED" w:rsidRPr="00383114" w:rsidRDefault="00CA72ED" w:rsidP="00C2768E">
            <w:pPr>
              <w:pStyle w:val="SOFinalContentTableHead3"/>
            </w:pPr>
            <w:bookmarkStart w:id="15" w:name="ColumnTitle_Focus_Questions_2"/>
            <w:r w:rsidRPr="00383114">
              <w:t>Focus Questions</w:t>
            </w:r>
            <w:bookmarkEnd w:id="15"/>
          </w:p>
        </w:tc>
      </w:tr>
      <w:tr w:rsidR="00CA72ED" w:rsidRPr="00383114" w14:paraId="158D8304" w14:textId="77777777" w:rsidTr="000A17B0">
        <w:tc>
          <w:tcPr>
            <w:tcW w:w="2634" w:type="dxa"/>
          </w:tcPr>
          <w:p w14:paraId="7230612C" w14:textId="77777777" w:rsidR="004D057B" w:rsidRPr="00383114" w:rsidRDefault="00CA72ED" w:rsidP="00CA72ED">
            <w:pPr>
              <w:pStyle w:val="SOFinalContentTableText"/>
            </w:pPr>
            <w:r w:rsidRPr="00383114">
              <w:t>Application of knowledge and skills</w:t>
            </w:r>
          </w:p>
        </w:tc>
        <w:tc>
          <w:tcPr>
            <w:tcW w:w="5530" w:type="dxa"/>
          </w:tcPr>
          <w:p w14:paraId="450CBA10" w14:textId="77777777" w:rsidR="00CA72ED" w:rsidRPr="00383114" w:rsidRDefault="00CA72ED" w:rsidP="00CA72ED">
            <w:pPr>
              <w:pStyle w:val="SOFinalContentTableText"/>
            </w:pPr>
            <w:r w:rsidRPr="00383114">
              <w:t>What are some insights to emerge? What sources provide the most useful information? Why?</w:t>
            </w:r>
          </w:p>
          <w:p w14:paraId="144AD301" w14:textId="77777777" w:rsidR="004D057B" w:rsidRPr="00383114" w:rsidRDefault="00CA72ED" w:rsidP="00CA72ED">
            <w:pPr>
              <w:pStyle w:val="SOFinalContentTableText"/>
            </w:pPr>
            <w:r w:rsidRPr="00383114">
              <w:t>What knowledge and skills are most and least relevant in the development of the learning interest?</w:t>
            </w:r>
          </w:p>
        </w:tc>
      </w:tr>
      <w:tr w:rsidR="00CA72ED" w:rsidRPr="00383114" w14:paraId="753E8843" w14:textId="77777777" w:rsidTr="000A17B0">
        <w:tc>
          <w:tcPr>
            <w:tcW w:w="2634" w:type="dxa"/>
          </w:tcPr>
          <w:p w14:paraId="70E7E606" w14:textId="77777777" w:rsidR="00CA72ED" w:rsidRPr="00383114" w:rsidRDefault="00CA72ED" w:rsidP="0012230D">
            <w:pPr>
              <w:pStyle w:val="SOFinalContentTableText"/>
              <w:spacing w:before="240"/>
            </w:pPr>
            <w:r w:rsidRPr="00383114">
              <w:t xml:space="preserve">Exploration of the </w:t>
            </w:r>
            <w:r w:rsidR="00775099" w:rsidRPr="00383114">
              <w:t xml:space="preserve">chosen </w:t>
            </w:r>
            <w:r w:rsidRPr="00383114">
              <w:t>disciplines and their relevance to the learning interest</w:t>
            </w:r>
          </w:p>
        </w:tc>
        <w:tc>
          <w:tcPr>
            <w:tcW w:w="5530" w:type="dxa"/>
          </w:tcPr>
          <w:p w14:paraId="0B706F84" w14:textId="77777777" w:rsidR="00CA72ED" w:rsidRPr="00383114" w:rsidRDefault="00CA72ED" w:rsidP="0012230D">
            <w:pPr>
              <w:pStyle w:val="SOFinalContentTableText"/>
              <w:spacing w:before="240"/>
            </w:pPr>
            <w:r w:rsidRPr="00383114">
              <w:t xml:space="preserve">What are the disciplines chosen to </w:t>
            </w:r>
            <w:r w:rsidR="0032528B" w:rsidRPr="00383114">
              <w:t>help students d</w:t>
            </w:r>
            <w:r w:rsidRPr="00383114">
              <w:t xml:space="preserve">evelop the learning interest? Why were they chosen? </w:t>
            </w:r>
            <w:r w:rsidR="00BA46D0" w:rsidRPr="00383114">
              <w:rPr>
                <w:i/>
              </w:rPr>
              <w:t>For example, c</w:t>
            </w:r>
            <w:r w:rsidRPr="00383114">
              <w:rPr>
                <w:i/>
              </w:rPr>
              <w:t xml:space="preserve">onsider and identify what Stage 1 Geography, Economics, and Aboriginal Studies can contribute to a deeper understanding of the River </w:t>
            </w:r>
            <w:smartTag w:uri="urn:schemas-microsoft-com:office:smarttags" w:element="place">
              <w:smartTag w:uri="urn:schemas-microsoft-com:office:smarttags" w:element="City">
                <w:r w:rsidRPr="00383114">
                  <w:rPr>
                    <w:i/>
                  </w:rPr>
                  <w:t>Murray</w:t>
                </w:r>
              </w:smartTag>
            </w:smartTag>
            <w:r w:rsidRPr="00383114">
              <w:rPr>
                <w:i/>
              </w:rPr>
              <w:t xml:space="preserve"> crisis.</w:t>
            </w:r>
          </w:p>
          <w:p w14:paraId="7372CDD4" w14:textId="77777777" w:rsidR="00CA72ED" w:rsidRPr="00383114" w:rsidRDefault="00CA72ED" w:rsidP="00927B73">
            <w:pPr>
              <w:pStyle w:val="SOFinalContentTableText"/>
              <w:rPr>
                <w:szCs w:val="18"/>
              </w:rPr>
            </w:pPr>
            <w:r w:rsidRPr="00383114">
              <w:rPr>
                <w:szCs w:val="18"/>
              </w:rPr>
              <w:t xml:space="preserve">What are the key aspects of the </w:t>
            </w:r>
            <w:r w:rsidR="00927B73" w:rsidRPr="00383114">
              <w:rPr>
                <w:szCs w:val="18"/>
              </w:rPr>
              <w:t>relevant</w:t>
            </w:r>
            <w:r w:rsidRPr="00383114">
              <w:rPr>
                <w:szCs w:val="18"/>
              </w:rPr>
              <w:t xml:space="preserve"> disciplines? </w:t>
            </w:r>
            <w:r w:rsidR="00BA46D0" w:rsidRPr="00383114">
              <w:rPr>
                <w:i/>
                <w:szCs w:val="18"/>
              </w:rPr>
              <w:t>For example, s</w:t>
            </w:r>
            <w:r w:rsidRPr="00383114">
              <w:rPr>
                <w:i/>
                <w:szCs w:val="18"/>
              </w:rPr>
              <w:t xml:space="preserve">ummarise the different perspectives that </w:t>
            </w:r>
            <w:r w:rsidR="0032528B" w:rsidRPr="00383114">
              <w:rPr>
                <w:i/>
                <w:szCs w:val="18"/>
              </w:rPr>
              <w:t xml:space="preserve">students can explore in </w:t>
            </w:r>
            <w:r w:rsidRPr="00383114">
              <w:rPr>
                <w:i/>
                <w:szCs w:val="18"/>
              </w:rPr>
              <w:t>each subject or discipline.</w:t>
            </w:r>
          </w:p>
          <w:p w14:paraId="164F24AC" w14:textId="77777777" w:rsidR="003E6CA9" w:rsidRPr="00383114" w:rsidRDefault="003E6CA9" w:rsidP="00CA72ED">
            <w:pPr>
              <w:pStyle w:val="SOFinalContentTableText"/>
            </w:pPr>
            <w:r w:rsidRPr="00383114">
              <w:rPr>
                <w:rFonts w:cs="Arial"/>
                <w:szCs w:val="18"/>
              </w:rPr>
              <w:t>How have similar issues or challenges been addressed in the past? How are they being addressed in contemporary society?</w:t>
            </w:r>
            <w:r w:rsidRPr="00383114">
              <w:rPr>
                <w:rFonts w:cs="Arial"/>
                <w:i/>
                <w:szCs w:val="18"/>
              </w:rPr>
              <w:t xml:space="preserve"> </w:t>
            </w:r>
            <w:r w:rsidR="00B85D2A" w:rsidRPr="00383114">
              <w:rPr>
                <w:rFonts w:cs="Arial"/>
                <w:i/>
                <w:szCs w:val="18"/>
              </w:rPr>
              <w:t>For </w:t>
            </w:r>
            <w:r w:rsidR="00BA46D0" w:rsidRPr="00383114">
              <w:rPr>
                <w:rFonts w:cs="Arial"/>
                <w:i/>
                <w:szCs w:val="18"/>
              </w:rPr>
              <w:t>example, e</w:t>
            </w:r>
            <w:r w:rsidRPr="00383114">
              <w:rPr>
                <w:rFonts w:cs="Arial"/>
                <w:i/>
                <w:szCs w:val="18"/>
              </w:rPr>
              <w:t xml:space="preserve">xplore similar issues that </w:t>
            </w:r>
            <w:r w:rsidR="00BA46D0" w:rsidRPr="00383114">
              <w:rPr>
                <w:rFonts w:cs="Arial"/>
                <w:i/>
                <w:szCs w:val="18"/>
              </w:rPr>
              <w:t xml:space="preserve">Stage 1 </w:t>
            </w:r>
            <w:r w:rsidRPr="00383114">
              <w:rPr>
                <w:rFonts w:cs="Arial"/>
                <w:i/>
                <w:szCs w:val="18"/>
              </w:rPr>
              <w:t>Aboriginal Studies, Geography, and Society and Culture have addressed or are addressing.</w:t>
            </w:r>
          </w:p>
        </w:tc>
      </w:tr>
      <w:tr w:rsidR="00CA72ED" w:rsidRPr="00383114" w14:paraId="0E6E21D0" w14:textId="77777777" w:rsidTr="000A17B0">
        <w:tc>
          <w:tcPr>
            <w:tcW w:w="2634" w:type="dxa"/>
          </w:tcPr>
          <w:p w14:paraId="7AFE71DD" w14:textId="77777777" w:rsidR="00CA72ED" w:rsidRPr="00383114" w:rsidRDefault="00CA72ED" w:rsidP="0012230D">
            <w:pPr>
              <w:pStyle w:val="SOFinalContentTableText"/>
              <w:spacing w:before="240"/>
            </w:pPr>
            <w:r w:rsidRPr="00383114">
              <w:t xml:space="preserve">Identification of the nature of the capabilities and their relationship with </w:t>
            </w:r>
            <w:r w:rsidR="00927B73" w:rsidRPr="00383114">
              <w:t>relevant</w:t>
            </w:r>
            <w:r w:rsidRPr="00383114">
              <w:t xml:space="preserve"> disciplines</w:t>
            </w:r>
          </w:p>
        </w:tc>
        <w:tc>
          <w:tcPr>
            <w:tcW w:w="5530" w:type="dxa"/>
          </w:tcPr>
          <w:p w14:paraId="0E63317C" w14:textId="77777777" w:rsidR="00CA72ED" w:rsidRPr="00383114" w:rsidRDefault="00CA72ED" w:rsidP="0012230D">
            <w:pPr>
              <w:pStyle w:val="SOFinalContentTableText"/>
              <w:spacing w:before="240"/>
            </w:pPr>
            <w:r w:rsidRPr="00383114">
              <w:t xml:space="preserve">How do the capabilities </w:t>
            </w:r>
            <w:r w:rsidR="0032528B" w:rsidRPr="00383114">
              <w:t xml:space="preserve">help students develop relevant </w:t>
            </w:r>
            <w:r w:rsidRPr="00383114">
              <w:t xml:space="preserve">knowledge and skills? </w:t>
            </w:r>
            <w:r w:rsidR="00BA46D0" w:rsidRPr="00383114">
              <w:rPr>
                <w:i/>
              </w:rPr>
              <w:t>For example, e</w:t>
            </w:r>
            <w:r w:rsidRPr="00383114">
              <w:rPr>
                <w:i/>
              </w:rPr>
              <w:t xml:space="preserve">xamine how each of the disciplines requires common capabilities. </w:t>
            </w:r>
            <w:r w:rsidR="00BA46D0" w:rsidRPr="00383114">
              <w:rPr>
                <w:i/>
              </w:rPr>
              <w:t xml:space="preserve">Consider how the following </w:t>
            </w:r>
            <w:r w:rsidRPr="00383114">
              <w:rPr>
                <w:i/>
              </w:rPr>
              <w:t>are necessary to run a planned education night successfully</w:t>
            </w:r>
            <w:r w:rsidR="00BA46D0" w:rsidRPr="00383114">
              <w:rPr>
                <w:i/>
              </w:rPr>
              <w:t xml:space="preserve">: leadership skills, good communication, a knowledge of the industries along the River Murray, a critical analysis of the problems involved in saving the </w:t>
            </w:r>
            <w:r w:rsidR="00E524BB" w:rsidRPr="00383114">
              <w:rPr>
                <w:i/>
              </w:rPr>
              <w:t xml:space="preserve">River </w:t>
            </w:r>
            <w:r w:rsidR="00BA46D0" w:rsidRPr="00383114">
              <w:rPr>
                <w:i/>
              </w:rPr>
              <w:t>Murray, and a summary of what has been learnt</w:t>
            </w:r>
            <w:r w:rsidRPr="00383114">
              <w:rPr>
                <w:i/>
              </w:rPr>
              <w:t>.</w:t>
            </w:r>
          </w:p>
        </w:tc>
      </w:tr>
    </w:tbl>
    <w:p w14:paraId="3213F225" w14:textId="77777777" w:rsidR="00045263" w:rsidRPr="00383114" w:rsidRDefault="00045263" w:rsidP="00D068C2"/>
    <w:p w14:paraId="423D3727" w14:textId="2CFFE504" w:rsidR="00045263" w:rsidRPr="00383114" w:rsidRDefault="00045263" w:rsidP="00045263">
      <w:pPr>
        <w:pStyle w:val="SOFinalHead3TOP"/>
      </w:pPr>
      <w:r w:rsidRPr="00383114">
        <w:br w:type="page"/>
      </w:r>
      <w:r w:rsidR="00601FD4">
        <w:rPr>
          <w:noProof/>
        </w:rPr>
        <w:lastRenderedPageBreak/>
        <mc:AlternateContent>
          <mc:Choice Requires="wps">
            <w:drawing>
              <wp:anchor distT="0" distB="0" distL="114300" distR="114300" simplePos="0" relativeHeight="251654144" behindDoc="0" locked="0" layoutInCell="0" allowOverlap="1" wp14:anchorId="668956CC" wp14:editId="4CD43A87">
                <wp:simplePos x="0" y="0"/>
                <wp:positionH relativeFrom="page">
                  <wp:posOffset>0</wp:posOffset>
                </wp:positionH>
                <wp:positionV relativeFrom="page">
                  <wp:posOffset>172253</wp:posOffset>
                </wp:positionV>
                <wp:extent cx="7557135" cy="252095"/>
                <wp:effectExtent l="0" t="0" r="0" b="14605"/>
                <wp:wrapNone/>
                <wp:docPr id="33"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657D2E"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68956CC" id="_x0000_s1029" type="#_x0000_t202" alt="{&quot;HashCode&quot;:1178062039,&quot;Height&quot;:842.0,&quot;Width&quot;:595.0,&quot;Placement&quot;:&quot;Header&quot;,&quot;Index&quot;:&quot;Primary&quot;,&quot;Section&quot;:3,&quot;Top&quot;:0.0,&quot;Left&quot;:0.0}" style="position:absolute;margin-left:0;margin-top:13.5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" o:allowincell="f" filled="f" stroked="f" strokeweight=".5pt">
                <v:textbox inset=",0,,0">
                  <w:txbxContent>
                    <w:p w14:paraId="2C657D2E"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Step 3: An</w:t>
      </w:r>
      <w:r w:rsidR="00BA46D0" w:rsidRPr="00383114">
        <w:t xml:space="preserve">alysing and </w:t>
      </w:r>
      <w:r w:rsidRPr="00383114">
        <w:t>Reflecti</w:t>
      </w:r>
      <w:r w:rsidR="00BA46D0" w:rsidRPr="00383114">
        <w:t xml:space="preserve">ng </w:t>
      </w:r>
      <w:r w:rsidRPr="00383114">
        <w:t>on Learning</w:t>
      </w:r>
    </w:p>
    <w:tbl>
      <w:tblPr>
        <w:tblStyle w:val="SOFinalContentTable"/>
        <w:tblW w:w="8164" w:type="dxa"/>
        <w:tblLayout w:type="fixed"/>
        <w:tblLook w:val="01E0" w:firstRow="1" w:lastRow="1" w:firstColumn="1" w:lastColumn="1" w:noHBand="0" w:noVBand="0"/>
        <w:tblCaption w:val="Step 3: Analysing and Reflecting on Learning"/>
      </w:tblPr>
      <w:tblGrid>
        <w:gridCol w:w="2634"/>
        <w:gridCol w:w="5530"/>
      </w:tblGrid>
      <w:tr w:rsidR="00045263" w:rsidRPr="00383114" w14:paraId="19AB26B8" w14:textId="77777777" w:rsidTr="000A17B0">
        <w:trPr>
          <w:tblHeader/>
        </w:trPr>
        <w:tc>
          <w:tcPr>
            <w:tcW w:w="2634" w:type="dxa"/>
          </w:tcPr>
          <w:p w14:paraId="4179B879" w14:textId="77777777" w:rsidR="00045263" w:rsidRPr="00383114" w:rsidRDefault="00045263" w:rsidP="00C2768E">
            <w:pPr>
              <w:pStyle w:val="SOFinalContentTableHead3"/>
            </w:pPr>
            <w:bookmarkStart w:id="16" w:name="ColumnTitle_Focus_Approaches_3"/>
            <w:r w:rsidRPr="00383114">
              <w:t>Focus Approaches</w:t>
            </w:r>
            <w:bookmarkEnd w:id="16"/>
          </w:p>
        </w:tc>
        <w:tc>
          <w:tcPr>
            <w:tcW w:w="5530" w:type="dxa"/>
          </w:tcPr>
          <w:p w14:paraId="75A6C39C" w14:textId="77777777" w:rsidR="00045263" w:rsidRPr="00726137" w:rsidRDefault="00045263" w:rsidP="008A0F3F">
            <w:pPr>
              <w:pStyle w:val="SOFinalContentTableHead3"/>
            </w:pPr>
            <w:bookmarkStart w:id="17" w:name="ColumnTitle_Focus_Questions_3"/>
            <w:r w:rsidRPr="00383114">
              <w:t>Focus Questions</w:t>
            </w:r>
            <w:bookmarkEnd w:id="17"/>
          </w:p>
        </w:tc>
      </w:tr>
      <w:tr w:rsidR="00045263" w:rsidRPr="00383114" w14:paraId="7D50057A" w14:textId="77777777" w:rsidTr="000A17B0">
        <w:tc>
          <w:tcPr>
            <w:tcW w:w="2634" w:type="dxa"/>
          </w:tcPr>
          <w:p w14:paraId="55F91BD0" w14:textId="77777777" w:rsidR="004D057B" w:rsidRPr="00383114" w:rsidRDefault="00045263" w:rsidP="00045263">
            <w:pPr>
              <w:pStyle w:val="SOFinalContentTableText"/>
            </w:pPr>
            <w:r w:rsidRPr="00383114">
              <w:t>Identification of and reflection on understanding, insights, and ideas about the learning interest developed</w:t>
            </w:r>
          </w:p>
        </w:tc>
        <w:tc>
          <w:tcPr>
            <w:tcW w:w="5530" w:type="dxa"/>
          </w:tcPr>
          <w:p w14:paraId="50ACD287" w14:textId="77777777" w:rsidR="00045263" w:rsidRPr="00383114" w:rsidRDefault="00045263" w:rsidP="00045263">
            <w:pPr>
              <w:pStyle w:val="SOFinalContentTableText"/>
            </w:pPr>
            <w:r w:rsidRPr="00383114">
              <w:t xml:space="preserve">What are </w:t>
            </w:r>
            <w:r w:rsidR="003E6CA9" w:rsidRPr="00383114">
              <w:t>some of the findings to emerge?</w:t>
            </w:r>
          </w:p>
          <w:p w14:paraId="11156853" w14:textId="77777777" w:rsidR="004D057B" w:rsidRPr="00726137" w:rsidRDefault="00045263" w:rsidP="008A0F3F">
            <w:pPr>
              <w:pStyle w:val="SOFinalContentTableText"/>
            </w:pPr>
            <w:r w:rsidRPr="00383114">
              <w:t xml:space="preserve">How have </w:t>
            </w:r>
            <w:r w:rsidR="0032528B" w:rsidRPr="00383114">
              <w:t xml:space="preserve">students’ </w:t>
            </w:r>
            <w:r w:rsidRPr="00383114">
              <w:t>initial understanding and insights about the learning interest changed?</w:t>
            </w:r>
          </w:p>
        </w:tc>
      </w:tr>
      <w:tr w:rsidR="00045263" w:rsidRPr="00383114" w14:paraId="32604847" w14:textId="77777777" w:rsidTr="000A17B0">
        <w:tc>
          <w:tcPr>
            <w:tcW w:w="2634" w:type="dxa"/>
          </w:tcPr>
          <w:p w14:paraId="01EF048C" w14:textId="77777777" w:rsidR="00045263" w:rsidRPr="00383114" w:rsidRDefault="00045263" w:rsidP="0012230D">
            <w:pPr>
              <w:pStyle w:val="SOFinalContentTableText"/>
              <w:spacing w:before="240"/>
            </w:pPr>
            <w:r w:rsidRPr="00383114">
              <w:t>Analysis of, and reflection and action on, feedback</w:t>
            </w:r>
          </w:p>
          <w:p w14:paraId="498E1FA3" w14:textId="77777777" w:rsidR="00CA72ED" w:rsidRPr="00383114" w:rsidRDefault="00045263" w:rsidP="0012230D">
            <w:pPr>
              <w:pStyle w:val="SOFinalContentTableText"/>
              <w:spacing w:before="240"/>
            </w:pPr>
            <w:r w:rsidRPr="00383114">
              <w:t>Understanding of how this can be used to improve learning</w:t>
            </w:r>
          </w:p>
        </w:tc>
        <w:tc>
          <w:tcPr>
            <w:tcW w:w="5530" w:type="dxa"/>
          </w:tcPr>
          <w:p w14:paraId="6C609392" w14:textId="77777777" w:rsidR="00045263" w:rsidRPr="00383114" w:rsidRDefault="00045263" w:rsidP="0012230D">
            <w:pPr>
              <w:pStyle w:val="SOFinalContentTableText"/>
              <w:spacing w:before="240"/>
            </w:pPr>
            <w:r w:rsidRPr="00383114">
              <w:t xml:space="preserve">What are some of the gaps, problems, exclusions, or contradictions to emerge from reflection and feedback? </w:t>
            </w:r>
          </w:p>
          <w:p w14:paraId="500A3356" w14:textId="77777777" w:rsidR="00CA72ED" w:rsidRPr="00726137" w:rsidRDefault="00045263" w:rsidP="008A0F3F">
            <w:pPr>
              <w:pStyle w:val="SOFinalContentTableText"/>
              <w:spacing w:before="240"/>
            </w:pPr>
            <w:r w:rsidRPr="00383114">
              <w:t>In what ways ha</w:t>
            </w:r>
            <w:r w:rsidR="00F858CC" w:rsidRPr="00383114">
              <w:t>ve students shifted or changed their understanding of the learning interest</w:t>
            </w:r>
            <w:r w:rsidRPr="00383114">
              <w:t xml:space="preserve">? </w:t>
            </w:r>
            <w:r w:rsidR="00BA46D0" w:rsidRPr="00383114">
              <w:rPr>
                <w:i/>
              </w:rPr>
              <w:t>For example, f</w:t>
            </w:r>
            <w:r w:rsidRPr="00383114">
              <w:rPr>
                <w:i/>
              </w:rPr>
              <w:t xml:space="preserve">eedback showed that our interviews with orchard growers were </w:t>
            </w:r>
            <w:r w:rsidR="00927B73" w:rsidRPr="00383114">
              <w:rPr>
                <w:i/>
              </w:rPr>
              <w:t>very</w:t>
            </w:r>
            <w:r w:rsidRPr="00383114">
              <w:rPr>
                <w:i/>
              </w:rPr>
              <w:t xml:space="preserve"> focused on </w:t>
            </w:r>
            <w:r w:rsidR="00927B73" w:rsidRPr="00383114">
              <w:rPr>
                <w:i/>
              </w:rPr>
              <w:t>economic</w:t>
            </w:r>
            <w:r w:rsidRPr="00383114">
              <w:rPr>
                <w:i/>
              </w:rPr>
              <w:t xml:space="preserve"> issues.</w:t>
            </w:r>
          </w:p>
        </w:tc>
      </w:tr>
      <w:tr w:rsidR="00045263" w:rsidRPr="00383114" w14:paraId="749F7381" w14:textId="77777777" w:rsidTr="000A17B0">
        <w:tc>
          <w:tcPr>
            <w:tcW w:w="2634" w:type="dxa"/>
          </w:tcPr>
          <w:p w14:paraId="32C1A40F" w14:textId="77777777" w:rsidR="00CA72ED" w:rsidRPr="00383114" w:rsidRDefault="00045263" w:rsidP="0012230D">
            <w:pPr>
              <w:pStyle w:val="SOFinalContentTableText"/>
              <w:spacing w:before="240"/>
            </w:pPr>
            <w:r w:rsidRPr="00383114">
              <w:t>Analysis of students’ own learning and reflection on the contribution of the disciplines to the development of the learning interest</w:t>
            </w:r>
          </w:p>
        </w:tc>
        <w:tc>
          <w:tcPr>
            <w:tcW w:w="5530" w:type="dxa"/>
          </w:tcPr>
          <w:p w14:paraId="49BFAC3D" w14:textId="77777777" w:rsidR="00045263" w:rsidRPr="00383114" w:rsidRDefault="00045263" w:rsidP="0012230D">
            <w:pPr>
              <w:pStyle w:val="SOFinalContentTableText"/>
              <w:spacing w:before="240"/>
              <w:rPr>
                <w:i/>
              </w:rPr>
            </w:pPr>
            <w:r w:rsidRPr="00383114">
              <w:t>What capabilities have been identified for further development?</w:t>
            </w:r>
            <w:r w:rsidR="003E6CA9" w:rsidRPr="00383114">
              <w:t xml:space="preserve"> </w:t>
            </w:r>
            <w:r w:rsidR="00BA46D0" w:rsidRPr="00383114">
              <w:rPr>
                <w:i/>
              </w:rPr>
              <w:t>For example, c</w:t>
            </w:r>
            <w:r w:rsidRPr="00383114">
              <w:rPr>
                <w:i/>
              </w:rPr>
              <w:t xml:space="preserve">lear </w:t>
            </w:r>
            <w:r w:rsidR="00927B73" w:rsidRPr="00383114">
              <w:rPr>
                <w:i/>
              </w:rPr>
              <w:t xml:space="preserve">and informed </w:t>
            </w:r>
            <w:r w:rsidRPr="00383114">
              <w:rPr>
                <w:i/>
              </w:rPr>
              <w:t xml:space="preserve">communication </w:t>
            </w:r>
            <w:r w:rsidR="00927B73" w:rsidRPr="00383114">
              <w:rPr>
                <w:i/>
              </w:rPr>
              <w:t>i</w:t>
            </w:r>
            <w:r w:rsidRPr="00383114">
              <w:rPr>
                <w:i/>
              </w:rPr>
              <w:t>s essential at all times.</w:t>
            </w:r>
          </w:p>
          <w:p w14:paraId="593F835D" w14:textId="77777777" w:rsidR="00CA72ED" w:rsidRPr="00726137" w:rsidRDefault="00045263" w:rsidP="008A0F3F">
            <w:pPr>
              <w:pStyle w:val="SOFinalContentTableText"/>
            </w:pPr>
            <w:r w:rsidRPr="00383114">
              <w:t xml:space="preserve">What does working in more than one discipline bring to the learning interest? </w:t>
            </w:r>
            <w:r w:rsidR="00BA46D0" w:rsidRPr="00383114">
              <w:t>For example, c</w:t>
            </w:r>
            <w:r w:rsidRPr="00383114">
              <w:t>onsider how economic, environmental, and personal interests and needs may clash.</w:t>
            </w:r>
          </w:p>
        </w:tc>
      </w:tr>
      <w:tr w:rsidR="00045263" w:rsidRPr="00383114" w14:paraId="3D336617" w14:textId="77777777" w:rsidTr="000A17B0">
        <w:tc>
          <w:tcPr>
            <w:tcW w:w="2634" w:type="dxa"/>
          </w:tcPr>
          <w:p w14:paraId="241F0B35" w14:textId="77777777" w:rsidR="00045263" w:rsidRPr="00383114" w:rsidRDefault="00045263" w:rsidP="0012230D">
            <w:pPr>
              <w:pStyle w:val="SOFinalContentTableText"/>
              <w:spacing w:before="240"/>
            </w:pPr>
            <w:r w:rsidRPr="00383114">
              <w:t>Reflection on what kind of extension activity will best demonstrate the exploration of the learning interest</w:t>
            </w:r>
          </w:p>
        </w:tc>
        <w:tc>
          <w:tcPr>
            <w:tcW w:w="5530" w:type="dxa"/>
          </w:tcPr>
          <w:p w14:paraId="55FDC718" w14:textId="77777777" w:rsidR="00045263" w:rsidRPr="00383114" w:rsidRDefault="00045263" w:rsidP="0012230D">
            <w:pPr>
              <w:pStyle w:val="SOFinalContentTableText"/>
              <w:spacing w:before="240"/>
              <w:rPr>
                <w:i/>
              </w:rPr>
            </w:pPr>
            <w:r w:rsidRPr="00383114">
              <w:t xml:space="preserve">How can the challenges, problems, and suggested solutions be best represented? </w:t>
            </w:r>
            <w:r w:rsidR="00BA46D0" w:rsidRPr="00383114">
              <w:rPr>
                <w:i/>
              </w:rPr>
              <w:t>For example, r</w:t>
            </w:r>
            <w:r w:rsidRPr="00383114">
              <w:rPr>
                <w:i/>
              </w:rPr>
              <w:t xml:space="preserve">un a youth forum or </w:t>
            </w:r>
            <w:r w:rsidR="00CC5E62" w:rsidRPr="00383114">
              <w:rPr>
                <w:i/>
              </w:rPr>
              <w:t xml:space="preserve">an </w:t>
            </w:r>
            <w:r w:rsidRPr="00383114">
              <w:rPr>
                <w:i/>
              </w:rPr>
              <w:t xml:space="preserve">education night on the </w:t>
            </w:r>
            <w:r w:rsidR="00BA46D0" w:rsidRPr="00383114">
              <w:rPr>
                <w:i/>
              </w:rPr>
              <w:t xml:space="preserve">River </w:t>
            </w:r>
            <w:smartTag w:uri="urn:schemas-microsoft-com:office:smarttags" w:element="City">
              <w:smartTag w:uri="urn:schemas-microsoft-com:office:smarttags" w:element="place">
                <w:r w:rsidRPr="00383114">
                  <w:rPr>
                    <w:i/>
                  </w:rPr>
                  <w:t>Murray</w:t>
                </w:r>
              </w:smartTag>
            </w:smartTag>
            <w:r w:rsidRPr="00383114">
              <w:rPr>
                <w:i/>
              </w:rPr>
              <w:t xml:space="preserve"> at school and try to get an action group going. </w:t>
            </w:r>
          </w:p>
          <w:p w14:paraId="03CBD191" w14:textId="77777777" w:rsidR="00045263" w:rsidRPr="00726137" w:rsidRDefault="00045263" w:rsidP="008A0F3F">
            <w:pPr>
              <w:pStyle w:val="SOFinalContentTableText"/>
            </w:pPr>
            <w:r w:rsidRPr="00383114">
              <w:t>What further questions arose out of the exploration of the learning interest?</w:t>
            </w:r>
          </w:p>
        </w:tc>
      </w:tr>
    </w:tbl>
    <w:p w14:paraId="5F54BB3F" w14:textId="77777777" w:rsidR="00767CB3" w:rsidRPr="00383114" w:rsidRDefault="00767CB3" w:rsidP="00D068C2">
      <w:pPr>
        <w:sectPr w:rsidR="00767CB3" w:rsidRPr="00383114" w:rsidSect="00316502">
          <w:headerReference w:type="even" r:id="rId37"/>
          <w:headerReference w:type="default" r:id="rId38"/>
          <w:footerReference w:type="even" r:id="rId39"/>
          <w:footerReference w:type="default" r:id="rId40"/>
          <w:pgSz w:w="11901" w:h="16857" w:code="210"/>
          <w:pgMar w:top="1985" w:right="1985" w:bottom="1985" w:left="1985" w:header="1701" w:footer="1134" w:gutter="0"/>
          <w:cols w:space="708"/>
          <w:docGrid w:linePitch="360"/>
        </w:sectPr>
      </w:pPr>
    </w:p>
    <w:p w14:paraId="50A05766" w14:textId="77777777" w:rsidR="00695D05" w:rsidRPr="00383114" w:rsidRDefault="00E93E29" w:rsidP="00E93E29">
      <w:pPr>
        <w:pStyle w:val="SOFinalHead1"/>
      </w:pPr>
      <w:bookmarkStart w:id="18" w:name="_Toc428262652"/>
      <w:r w:rsidRPr="00383114">
        <w:lastRenderedPageBreak/>
        <w:t xml:space="preserve">Assessment Scope </w:t>
      </w:r>
      <w:r>
        <w:t>a</w:t>
      </w:r>
      <w:r w:rsidRPr="00383114">
        <w:t>nd Requirements</w:t>
      </w:r>
      <w:bookmarkEnd w:id="18"/>
    </w:p>
    <w:p w14:paraId="3245B308" w14:textId="77777777" w:rsidR="00045263" w:rsidRPr="00383114" w:rsidRDefault="00045263" w:rsidP="00E24D03">
      <w:pPr>
        <w:pStyle w:val="SOFinalBodyTextAfterHead1"/>
        <w:spacing w:line="230" w:lineRule="exact"/>
      </w:pPr>
      <w:r w:rsidRPr="00383114">
        <w:t>Assessment at Stage 1 is school based.</w:t>
      </w:r>
    </w:p>
    <w:p w14:paraId="36F1FE9E" w14:textId="77777777" w:rsidR="00E00EAF" w:rsidRPr="00383114" w:rsidRDefault="00045263" w:rsidP="00E24D03">
      <w:pPr>
        <w:pStyle w:val="SOFinalBodyText"/>
        <w:spacing w:before="110" w:line="230" w:lineRule="exact"/>
      </w:pPr>
      <w:r w:rsidRPr="00383114">
        <w:t>Schools may either follow or vary the assessment types recommended in this subject outline.</w:t>
      </w:r>
    </w:p>
    <w:p w14:paraId="7CC1BC86" w14:textId="77777777" w:rsidR="00767CB3" w:rsidRPr="00383114" w:rsidRDefault="00E93E29" w:rsidP="00E24D03">
      <w:pPr>
        <w:pStyle w:val="SOFinalHead2"/>
        <w:spacing w:line="230" w:lineRule="exact"/>
      </w:pPr>
      <w:bookmarkStart w:id="19" w:name="_Toc428262653"/>
      <w:r>
        <w:t>Evidence o</w:t>
      </w:r>
      <w:r w:rsidRPr="00383114">
        <w:t>f Learning</w:t>
      </w:r>
      <w:bookmarkEnd w:id="19"/>
    </w:p>
    <w:p w14:paraId="2F6A6BAC" w14:textId="77777777" w:rsidR="00045263" w:rsidRPr="00383114" w:rsidRDefault="00045263" w:rsidP="00342C8E">
      <w:pPr>
        <w:pStyle w:val="SOFinalBodyText"/>
        <w:spacing w:line="230" w:lineRule="exact"/>
      </w:pPr>
      <w:r w:rsidRPr="00383114">
        <w:t xml:space="preserve">The following assessment types enable students to demonstrate </w:t>
      </w:r>
      <w:r w:rsidR="00BA46D0" w:rsidRPr="00383114">
        <w:t xml:space="preserve">their </w:t>
      </w:r>
      <w:r w:rsidRPr="00383114">
        <w:t>learning in</w:t>
      </w:r>
      <w:r w:rsidR="00342C8E">
        <w:t xml:space="preserve"> Stage </w:t>
      </w:r>
      <w:r w:rsidRPr="00383114">
        <w:t>1</w:t>
      </w:r>
      <w:r w:rsidR="00342C8E">
        <w:t> Cross-disciplinary </w:t>
      </w:r>
      <w:r w:rsidRPr="00383114">
        <w:t>Studies:</w:t>
      </w:r>
    </w:p>
    <w:p w14:paraId="20B17D3A" w14:textId="77777777" w:rsidR="00045263" w:rsidRPr="00383114" w:rsidRDefault="00045263" w:rsidP="00E24D03">
      <w:pPr>
        <w:pStyle w:val="SOFinalBullets"/>
        <w:spacing w:line="230" w:lineRule="exact"/>
      </w:pPr>
      <w:r w:rsidRPr="00383114">
        <w:t>Assessment Type 1: Group Project</w:t>
      </w:r>
    </w:p>
    <w:p w14:paraId="541DE872" w14:textId="77777777" w:rsidR="00045263" w:rsidRPr="00383114" w:rsidRDefault="00045263" w:rsidP="00E24D03">
      <w:pPr>
        <w:pStyle w:val="SOFinalBullets"/>
        <w:spacing w:line="230" w:lineRule="exact"/>
      </w:pPr>
      <w:r w:rsidRPr="00383114">
        <w:t>Assessment Type 2: Skills and Applications Task</w:t>
      </w:r>
      <w:r w:rsidR="000F2095" w:rsidRPr="00383114">
        <w:t>s</w:t>
      </w:r>
    </w:p>
    <w:p w14:paraId="1A6B371B" w14:textId="77777777" w:rsidR="00045263" w:rsidRPr="00383114" w:rsidRDefault="00045263" w:rsidP="00E24D03">
      <w:pPr>
        <w:pStyle w:val="SOFinalBullets"/>
        <w:spacing w:line="230" w:lineRule="exact"/>
      </w:pPr>
      <w:r w:rsidRPr="00383114">
        <w:t xml:space="preserve">Assessment Type 3: </w:t>
      </w:r>
      <w:r w:rsidR="000F2095" w:rsidRPr="00383114">
        <w:t>Analysis</w:t>
      </w:r>
      <w:r w:rsidRPr="00383114">
        <w:t>.</w:t>
      </w:r>
    </w:p>
    <w:p w14:paraId="1E2DCA8C" w14:textId="77777777" w:rsidR="00045263" w:rsidRPr="00383114" w:rsidRDefault="00045263" w:rsidP="00E24D03">
      <w:pPr>
        <w:pStyle w:val="SOFinalBodyText"/>
        <w:spacing w:before="110" w:line="230" w:lineRule="exact"/>
      </w:pPr>
      <w:r w:rsidRPr="00383114">
        <w:t xml:space="preserve">For a 10-credit subject, it is recommended that students provide evidence of </w:t>
      </w:r>
      <w:r w:rsidR="00BA46D0" w:rsidRPr="00383114">
        <w:t xml:space="preserve">their </w:t>
      </w:r>
      <w:r w:rsidRPr="00383114">
        <w:t>learning through three or four assessments, with at least one assessment from each assessment type. Each assessment type should have a weighting of at least 20%.</w:t>
      </w:r>
    </w:p>
    <w:p w14:paraId="5DC01820" w14:textId="77777777" w:rsidR="00045263" w:rsidRPr="00383114" w:rsidRDefault="00045263" w:rsidP="00E24D03">
      <w:pPr>
        <w:pStyle w:val="SOFinalBodyText"/>
        <w:spacing w:before="110" w:line="230" w:lineRule="exact"/>
      </w:pPr>
      <w:r w:rsidRPr="00383114">
        <w:t xml:space="preserve">For a 20-credit subject, it is recommended that students provide evidence of </w:t>
      </w:r>
      <w:r w:rsidR="00BA46D0" w:rsidRPr="00383114">
        <w:t xml:space="preserve">their </w:t>
      </w:r>
      <w:r w:rsidRPr="00383114">
        <w:t>learning through six to eight assessments, with at least two assessments from each assessment type. Each assessment type should have a weighting of at least 20%.</w:t>
      </w:r>
    </w:p>
    <w:p w14:paraId="2D6A7777" w14:textId="77777777" w:rsidR="00045263" w:rsidRPr="00E93E29" w:rsidRDefault="00E93E29" w:rsidP="00E24D03">
      <w:pPr>
        <w:pStyle w:val="SOFinalHead2"/>
        <w:spacing w:line="230" w:lineRule="exact"/>
      </w:pPr>
      <w:bookmarkStart w:id="20" w:name="_Toc428262654"/>
      <w:r w:rsidRPr="00E93E29">
        <w:t>Assessment Design Criteria</w:t>
      </w:r>
      <w:bookmarkEnd w:id="20"/>
    </w:p>
    <w:p w14:paraId="6875E306" w14:textId="77777777" w:rsidR="00045263" w:rsidRPr="00383114" w:rsidRDefault="00045263" w:rsidP="00E24D03">
      <w:pPr>
        <w:pStyle w:val="SOFinalBodyText"/>
        <w:spacing w:before="112" w:line="230" w:lineRule="exact"/>
      </w:pPr>
      <w:r w:rsidRPr="00383114">
        <w:t>The assessment design criteria are based on the learning requirements and are used by teachers to:</w:t>
      </w:r>
    </w:p>
    <w:p w14:paraId="0D93525F" w14:textId="77777777" w:rsidR="00045263" w:rsidRPr="00383114" w:rsidRDefault="00045263" w:rsidP="00E24D03">
      <w:pPr>
        <w:pStyle w:val="SOFinalBullets"/>
        <w:spacing w:line="230" w:lineRule="exact"/>
      </w:pPr>
      <w:r w:rsidRPr="00383114">
        <w:t>clarify for the student what he or she needs to learn</w:t>
      </w:r>
    </w:p>
    <w:p w14:paraId="67CBBD48" w14:textId="77777777" w:rsidR="00045263" w:rsidRPr="00383114" w:rsidRDefault="00045263" w:rsidP="00E24D03">
      <w:pPr>
        <w:pStyle w:val="SOFinalBullets"/>
        <w:spacing w:line="230" w:lineRule="exact"/>
      </w:pPr>
      <w:r w:rsidRPr="00383114">
        <w:t xml:space="preserve">design opportunities for the student to </w:t>
      </w:r>
      <w:r w:rsidR="00BA46D0" w:rsidRPr="00383114">
        <w:t xml:space="preserve">provide evidence of his or her </w:t>
      </w:r>
      <w:r w:rsidRPr="00383114">
        <w:t>learning at the highest possible level of achievement.</w:t>
      </w:r>
    </w:p>
    <w:p w14:paraId="0E296AE5" w14:textId="77777777" w:rsidR="00045263" w:rsidRPr="00383114" w:rsidRDefault="00045263" w:rsidP="00E24D03">
      <w:pPr>
        <w:pStyle w:val="SOFinalBodyText"/>
        <w:spacing w:line="230" w:lineRule="exact"/>
      </w:pPr>
      <w:r w:rsidRPr="00383114">
        <w:t>The assessment design criteria consist of specific features that:</w:t>
      </w:r>
    </w:p>
    <w:p w14:paraId="65F690B5" w14:textId="77777777" w:rsidR="00045263" w:rsidRPr="00383114" w:rsidRDefault="00045263" w:rsidP="00E24D03">
      <w:pPr>
        <w:pStyle w:val="SOFinalBullets"/>
        <w:spacing w:line="230" w:lineRule="exact"/>
      </w:pPr>
      <w:r w:rsidRPr="00383114">
        <w:t>students should demonstrate in their learning</w:t>
      </w:r>
    </w:p>
    <w:p w14:paraId="3F1A4E77" w14:textId="77777777" w:rsidR="00045263" w:rsidRPr="00383114" w:rsidRDefault="00045263" w:rsidP="00342C8E">
      <w:pPr>
        <w:pStyle w:val="SOFinalBullets"/>
        <w:spacing w:line="230" w:lineRule="exact"/>
      </w:pPr>
      <w:r w:rsidRPr="00383114">
        <w:t>teachers look for as evidence that students have met the learning requirements.</w:t>
      </w:r>
    </w:p>
    <w:p w14:paraId="6F40F57B" w14:textId="77777777" w:rsidR="00045263" w:rsidRPr="00383114" w:rsidRDefault="00045263" w:rsidP="00E24D03">
      <w:pPr>
        <w:pStyle w:val="SOFinalBodyText"/>
        <w:spacing w:line="230" w:lineRule="exact"/>
      </w:pPr>
      <w:r w:rsidRPr="00383114">
        <w:t>For this subject the assessment design criteria are:</w:t>
      </w:r>
    </w:p>
    <w:p w14:paraId="2A16701D" w14:textId="77777777" w:rsidR="00045263" w:rsidRPr="00383114" w:rsidRDefault="00045263" w:rsidP="00E24D03">
      <w:pPr>
        <w:pStyle w:val="SOFinalBullets"/>
        <w:spacing w:line="230" w:lineRule="exact"/>
      </w:pPr>
      <w:r w:rsidRPr="00383114">
        <w:t>knowledge and understanding</w:t>
      </w:r>
    </w:p>
    <w:p w14:paraId="39D7C8E6" w14:textId="77777777" w:rsidR="00045263" w:rsidRPr="00383114" w:rsidRDefault="00045263" w:rsidP="002C0930">
      <w:pPr>
        <w:pStyle w:val="SOFinalBullets"/>
        <w:spacing w:line="230" w:lineRule="exact"/>
      </w:pPr>
      <w:r w:rsidRPr="00383114">
        <w:t>application</w:t>
      </w:r>
    </w:p>
    <w:p w14:paraId="2642FA85" w14:textId="77777777" w:rsidR="00045263" w:rsidRPr="00383114" w:rsidRDefault="00045263" w:rsidP="00E24D03">
      <w:pPr>
        <w:pStyle w:val="SOFinalBullets"/>
        <w:spacing w:line="230" w:lineRule="exact"/>
      </w:pPr>
      <w:r w:rsidRPr="00383114">
        <w:t>analysis and reflection</w:t>
      </w:r>
    </w:p>
    <w:p w14:paraId="7291876C" w14:textId="77777777" w:rsidR="00045263" w:rsidRPr="00383114" w:rsidRDefault="00045263" w:rsidP="00E24D03">
      <w:pPr>
        <w:pStyle w:val="SOFinalBullets"/>
        <w:spacing w:line="230" w:lineRule="exact"/>
      </w:pPr>
      <w:r w:rsidRPr="00383114">
        <w:t>interaction and communication.</w:t>
      </w:r>
    </w:p>
    <w:p w14:paraId="54052289" w14:textId="77777777" w:rsidR="00045263" w:rsidRPr="00383114" w:rsidRDefault="00045263" w:rsidP="00E24D03">
      <w:pPr>
        <w:pStyle w:val="SOFinalBodyText"/>
        <w:spacing w:line="230" w:lineRule="exact"/>
      </w:pPr>
      <w:r w:rsidRPr="00383114">
        <w:t>The specific features of t</w:t>
      </w:r>
      <w:r w:rsidR="004445F2">
        <w:t>hese criteria are described below.</w:t>
      </w:r>
    </w:p>
    <w:p w14:paraId="640AB59D" w14:textId="77777777" w:rsidR="00E00EAF" w:rsidRPr="00383114" w:rsidRDefault="00045263" w:rsidP="00E24D03">
      <w:pPr>
        <w:pStyle w:val="SOFinalBodyText"/>
        <w:spacing w:line="230" w:lineRule="exact"/>
      </w:pPr>
      <w:r w:rsidRPr="00383114">
        <w:t>The set of assessments, as a whole, must give students opportunities to demonstrate each of the specific features by the completion of study of the subject.</w:t>
      </w:r>
    </w:p>
    <w:p w14:paraId="09E62BB2" w14:textId="77777777" w:rsidR="00045263" w:rsidRPr="00383114" w:rsidRDefault="00045263" w:rsidP="00164ACC">
      <w:pPr>
        <w:pStyle w:val="SOFinalHead3"/>
      </w:pPr>
      <w:r w:rsidRPr="00383114">
        <w:lastRenderedPageBreak/>
        <w:t>Knowledge and Understanding</w:t>
      </w:r>
    </w:p>
    <w:p w14:paraId="5E26EF1B" w14:textId="77777777" w:rsidR="00045263" w:rsidRPr="00383114" w:rsidRDefault="00045263" w:rsidP="00045263">
      <w:pPr>
        <w:pStyle w:val="SOFinalBodyText"/>
      </w:pPr>
      <w:r w:rsidRPr="00383114">
        <w:t>The specific features are as follows:</w:t>
      </w:r>
    </w:p>
    <w:p w14:paraId="16AFB56E" w14:textId="77777777" w:rsidR="00045263" w:rsidRPr="00383114" w:rsidRDefault="00045263" w:rsidP="000F2095">
      <w:pPr>
        <w:pStyle w:val="SOFinalBulletsCoded2-3Letters"/>
      </w:pPr>
      <w:r w:rsidRPr="00383114">
        <w:t>KU1</w:t>
      </w:r>
      <w:r w:rsidRPr="00383114">
        <w:tab/>
      </w:r>
      <w:r w:rsidR="000F2095" w:rsidRPr="00383114">
        <w:t>U</w:t>
      </w:r>
      <w:r w:rsidRPr="00383114">
        <w:t>nderstanding of aspects of disciplinary knowledge applied to the learning interest.</w:t>
      </w:r>
    </w:p>
    <w:p w14:paraId="6DCFEF89" w14:textId="77777777" w:rsidR="00045263" w:rsidRPr="00383114" w:rsidRDefault="00045263" w:rsidP="000F2095">
      <w:pPr>
        <w:pStyle w:val="SOFinalBulletsCoded2-3Letters"/>
      </w:pPr>
      <w:r w:rsidRPr="00383114">
        <w:t>KU2</w:t>
      </w:r>
      <w:r w:rsidRPr="00383114">
        <w:tab/>
        <w:t xml:space="preserve">Knowledge and understanding of </w:t>
      </w:r>
      <w:r w:rsidR="00BA46D0" w:rsidRPr="00383114">
        <w:t xml:space="preserve">the </w:t>
      </w:r>
      <w:r w:rsidR="000F2095" w:rsidRPr="00383114">
        <w:t>learning interest and the relevant</w:t>
      </w:r>
      <w:r w:rsidRPr="00383114">
        <w:t xml:space="preserve"> capabilities.</w:t>
      </w:r>
    </w:p>
    <w:p w14:paraId="5D254BE9" w14:textId="77777777" w:rsidR="00045263" w:rsidRPr="00383114" w:rsidRDefault="00045263" w:rsidP="00164ACC">
      <w:pPr>
        <w:pStyle w:val="SOFinalHead3"/>
      </w:pPr>
      <w:r w:rsidRPr="00383114">
        <w:t>Application</w:t>
      </w:r>
    </w:p>
    <w:p w14:paraId="7ADE0E45" w14:textId="77777777" w:rsidR="00045263" w:rsidRPr="00383114" w:rsidRDefault="00045263" w:rsidP="00045263">
      <w:pPr>
        <w:pStyle w:val="SOFinalBodyText"/>
      </w:pPr>
      <w:r w:rsidRPr="00383114">
        <w:t>The specific features are as follows:</w:t>
      </w:r>
    </w:p>
    <w:p w14:paraId="33D66B19" w14:textId="77777777" w:rsidR="00045263" w:rsidRPr="00383114" w:rsidRDefault="00045263" w:rsidP="000F2095">
      <w:pPr>
        <w:pStyle w:val="SOFinalBulletsCoded2-3Letters"/>
      </w:pPr>
      <w:r w:rsidRPr="00383114">
        <w:t>A1</w:t>
      </w:r>
      <w:r w:rsidRPr="00383114">
        <w:tab/>
        <w:t xml:space="preserve">Application of perspectives from </w:t>
      </w:r>
      <w:r w:rsidR="000F2095" w:rsidRPr="00383114">
        <w:t xml:space="preserve">two or more </w:t>
      </w:r>
      <w:r w:rsidRPr="00383114">
        <w:t>disciplines</w:t>
      </w:r>
      <w:r w:rsidR="00D60B17" w:rsidRPr="00383114">
        <w:t xml:space="preserve"> in developing the learning interest</w:t>
      </w:r>
      <w:r w:rsidRPr="00383114">
        <w:t>.</w:t>
      </w:r>
    </w:p>
    <w:p w14:paraId="43D765A3" w14:textId="77777777" w:rsidR="00045263" w:rsidRPr="00383114" w:rsidRDefault="00045263" w:rsidP="00045263">
      <w:pPr>
        <w:pStyle w:val="SOFinalBulletsCoded2-3Letters"/>
      </w:pPr>
      <w:r w:rsidRPr="00383114">
        <w:t>A2</w:t>
      </w:r>
      <w:r w:rsidRPr="00383114">
        <w:tab/>
        <w:t>Development of ideas and insights.</w:t>
      </w:r>
    </w:p>
    <w:p w14:paraId="396309F6" w14:textId="77777777" w:rsidR="00045263" w:rsidRPr="00383114" w:rsidRDefault="00045263" w:rsidP="00D60B17">
      <w:pPr>
        <w:pStyle w:val="SOFinalBulletsCoded2-3Letters"/>
      </w:pPr>
      <w:r w:rsidRPr="00383114">
        <w:t>A3</w:t>
      </w:r>
      <w:r w:rsidRPr="00383114">
        <w:tab/>
        <w:t xml:space="preserve">Application of </w:t>
      </w:r>
      <w:r w:rsidR="00BA46D0" w:rsidRPr="00383114">
        <w:t xml:space="preserve">the </w:t>
      </w:r>
      <w:r w:rsidR="00D60B17" w:rsidRPr="00383114">
        <w:t>relevant</w:t>
      </w:r>
      <w:r w:rsidRPr="00383114">
        <w:t xml:space="preserve"> capabilities.</w:t>
      </w:r>
    </w:p>
    <w:p w14:paraId="278203DA" w14:textId="77777777" w:rsidR="00045263" w:rsidRPr="00383114" w:rsidRDefault="00045263" w:rsidP="00164ACC">
      <w:pPr>
        <w:pStyle w:val="SOFinalHead3"/>
      </w:pPr>
      <w:r w:rsidRPr="00383114">
        <w:t>Analysis and Reflection</w:t>
      </w:r>
    </w:p>
    <w:p w14:paraId="41DA81BC" w14:textId="77777777" w:rsidR="00045263" w:rsidRPr="00383114" w:rsidRDefault="00045263" w:rsidP="00045263">
      <w:pPr>
        <w:pStyle w:val="SOFinalBodyText"/>
      </w:pPr>
      <w:r w:rsidRPr="00383114">
        <w:t>The specific features are as follows:</w:t>
      </w:r>
    </w:p>
    <w:p w14:paraId="76AFE455" w14:textId="77777777" w:rsidR="00045263" w:rsidRPr="00383114" w:rsidRDefault="00045263" w:rsidP="00D60B17">
      <w:pPr>
        <w:pStyle w:val="SOFinalBulletsCoded2-3Letters"/>
      </w:pPr>
      <w:r w:rsidRPr="00383114">
        <w:t>AR1</w:t>
      </w:r>
      <w:r w:rsidRPr="00383114">
        <w:tab/>
        <w:t xml:space="preserve">Reflection on the </w:t>
      </w:r>
      <w:r w:rsidR="00F858CC" w:rsidRPr="00383114">
        <w:t xml:space="preserve">ways in which </w:t>
      </w:r>
      <w:r w:rsidRPr="00383114">
        <w:t xml:space="preserve">aspects of the disciplines inform the </w:t>
      </w:r>
      <w:r w:rsidR="00D60B17" w:rsidRPr="00383114">
        <w:t>learning interest</w:t>
      </w:r>
      <w:r w:rsidRPr="00383114">
        <w:t>.</w:t>
      </w:r>
    </w:p>
    <w:p w14:paraId="54D78551" w14:textId="77777777" w:rsidR="00045263" w:rsidRPr="00383114" w:rsidRDefault="00045263" w:rsidP="00D60B17">
      <w:pPr>
        <w:pStyle w:val="SOFinalBulletsCoded2-3Letters"/>
      </w:pPr>
      <w:r w:rsidRPr="00383114">
        <w:t>AR2</w:t>
      </w:r>
      <w:r w:rsidRPr="00383114">
        <w:tab/>
        <w:t xml:space="preserve">Analysis and synthesis of ideas and information from </w:t>
      </w:r>
      <w:r w:rsidR="00D60B17" w:rsidRPr="00383114">
        <w:t>different sources</w:t>
      </w:r>
      <w:r w:rsidRPr="00383114">
        <w:t>.</w:t>
      </w:r>
    </w:p>
    <w:p w14:paraId="6B2258C1" w14:textId="77777777" w:rsidR="00045263" w:rsidRPr="00383114" w:rsidRDefault="00045263" w:rsidP="00045263">
      <w:pPr>
        <w:pStyle w:val="SOFinalBulletsCoded2-3Letters"/>
      </w:pPr>
      <w:r w:rsidRPr="00383114">
        <w:t>AR3</w:t>
      </w:r>
      <w:r w:rsidRPr="00383114">
        <w:tab/>
        <w:t xml:space="preserve">Analysis of </w:t>
      </w:r>
      <w:r w:rsidR="00BA46D0" w:rsidRPr="00383114">
        <w:t xml:space="preserve">the student’s </w:t>
      </w:r>
      <w:r w:rsidR="00316502">
        <w:t>own learning.</w:t>
      </w:r>
    </w:p>
    <w:p w14:paraId="1FB3C646" w14:textId="77777777" w:rsidR="00045263" w:rsidRPr="00383114" w:rsidRDefault="00045263" w:rsidP="00045263">
      <w:pPr>
        <w:pStyle w:val="SOFinalBulletsCoded2-3Letters"/>
      </w:pPr>
      <w:r w:rsidRPr="00383114">
        <w:t>AR4</w:t>
      </w:r>
      <w:r w:rsidRPr="00383114">
        <w:tab/>
        <w:t>Response to feedback.</w:t>
      </w:r>
    </w:p>
    <w:p w14:paraId="4ECA1D1B" w14:textId="77777777" w:rsidR="00045263" w:rsidRPr="00383114" w:rsidRDefault="00045263" w:rsidP="00164ACC">
      <w:pPr>
        <w:pStyle w:val="SOFinalHead3"/>
      </w:pPr>
      <w:r w:rsidRPr="00383114">
        <w:t>Interaction and Communication</w:t>
      </w:r>
    </w:p>
    <w:p w14:paraId="3ACB7F0F" w14:textId="77777777" w:rsidR="00045263" w:rsidRPr="00383114" w:rsidRDefault="00045263" w:rsidP="00045263">
      <w:pPr>
        <w:pStyle w:val="SOFinalBodyText"/>
      </w:pPr>
      <w:r w:rsidRPr="00383114">
        <w:t>The specific features are as follows:</w:t>
      </w:r>
    </w:p>
    <w:p w14:paraId="2BD62BA8" w14:textId="77777777" w:rsidR="00045263" w:rsidRPr="00383114" w:rsidRDefault="00045263" w:rsidP="00045263">
      <w:pPr>
        <w:pStyle w:val="SOFinalBulletsCoded2-3Letters"/>
      </w:pPr>
      <w:r w:rsidRPr="00383114">
        <w:t>IC1</w:t>
      </w:r>
      <w:r w:rsidRPr="00383114">
        <w:tab/>
        <w:t>Interactive and collaborative skills</w:t>
      </w:r>
      <w:r w:rsidR="00D60B17" w:rsidRPr="00383114">
        <w:t xml:space="preserve"> in different situations</w:t>
      </w:r>
      <w:r w:rsidRPr="00383114">
        <w:t>.</w:t>
      </w:r>
    </w:p>
    <w:p w14:paraId="52559144" w14:textId="77777777" w:rsidR="00045263" w:rsidRPr="00383114" w:rsidRDefault="00045263" w:rsidP="00045263">
      <w:pPr>
        <w:pStyle w:val="SOFinalBulletsCoded2-3Letters"/>
      </w:pPr>
      <w:r w:rsidRPr="00383114">
        <w:t>IC2</w:t>
      </w:r>
      <w:r w:rsidRPr="00383114">
        <w:tab/>
        <w:t>Communication of understanding, insights, and ideas about the learning interest.</w:t>
      </w:r>
    </w:p>
    <w:p w14:paraId="37B2B140" w14:textId="77777777" w:rsidR="00165BA2" w:rsidRPr="00E93E29" w:rsidRDefault="00E93E29" w:rsidP="00E93E29">
      <w:pPr>
        <w:pStyle w:val="SOFinalHead2"/>
      </w:pPr>
      <w:bookmarkStart w:id="21" w:name="_Toc428262655"/>
      <w:r w:rsidRPr="00E93E29">
        <w:t>School Assessment</w:t>
      </w:r>
      <w:bookmarkEnd w:id="21"/>
    </w:p>
    <w:p w14:paraId="5D46AC08" w14:textId="77777777" w:rsidR="001F281F" w:rsidRPr="00383114" w:rsidRDefault="00603391" w:rsidP="00A15D69">
      <w:pPr>
        <w:pStyle w:val="SOFinalHead3AfterHead2"/>
      </w:pPr>
      <w:r w:rsidRPr="00383114">
        <w:t xml:space="preserve">Assessment Type 1: </w:t>
      </w:r>
      <w:r w:rsidR="00045263" w:rsidRPr="00383114">
        <w:t>Group Project</w:t>
      </w:r>
    </w:p>
    <w:p w14:paraId="7B428931" w14:textId="77777777" w:rsidR="00B52E91" w:rsidRPr="00383114" w:rsidRDefault="00B52E91" w:rsidP="00B52E91">
      <w:pPr>
        <w:pStyle w:val="SOFinalBodyText"/>
      </w:pPr>
      <w:r w:rsidRPr="00383114">
        <w:t>Students undertake at least one group project for a 10-credit subject and at least two group projects for a 20-credit subject.</w:t>
      </w:r>
    </w:p>
    <w:p w14:paraId="42961848" w14:textId="77777777" w:rsidR="00B52E91" w:rsidRPr="00383114" w:rsidRDefault="00B52E91" w:rsidP="00D60B17">
      <w:pPr>
        <w:pStyle w:val="SOFinalBodyText"/>
      </w:pPr>
      <w:r w:rsidRPr="00383114">
        <w:t xml:space="preserve">A group project may focus on one or more aspects of the </w:t>
      </w:r>
      <w:r w:rsidR="00D60B17" w:rsidRPr="00383114">
        <w:t>relevant</w:t>
      </w:r>
      <w:r w:rsidRPr="00383114">
        <w:t xml:space="preserve"> disciplines. Students work with others to explore ways in which </w:t>
      </w:r>
      <w:r w:rsidR="00BA46D0" w:rsidRPr="00383114">
        <w:t xml:space="preserve">the </w:t>
      </w:r>
      <w:r w:rsidRPr="00383114">
        <w:t>disciplines are applied to a particular learning interest. The application of the disciplines may involve a short activity or an extended activity.</w:t>
      </w:r>
    </w:p>
    <w:p w14:paraId="132E6930" w14:textId="77777777" w:rsidR="00B52E91" w:rsidRPr="00383114" w:rsidRDefault="00B52E91" w:rsidP="00B52E91">
      <w:pPr>
        <w:pStyle w:val="SOFinalBodyText"/>
      </w:pPr>
      <w:r w:rsidRPr="00383114">
        <w:t>All students must have the opportunity to p</w:t>
      </w:r>
      <w:r w:rsidR="00CC5E62" w:rsidRPr="00383114">
        <w:t>articipate in the group project</w:t>
      </w:r>
      <w:r w:rsidRPr="00383114">
        <w:t xml:space="preserve"> and to receive feedback on their interactive and collaborative skills.</w:t>
      </w:r>
    </w:p>
    <w:p w14:paraId="7686008B" w14:textId="77777777" w:rsidR="00B52E91" w:rsidRPr="00383114" w:rsidRDefault="00B52E91" w:rsidP="00B52E91">
      <w:pPr>
        <w:pStyle w:val="SOFinalBodyText"/>
      </w:pPr>
      <w:r w:rsidRPr="00383114">
        <w:t xml:space="preserve">Students provide evidence of their learning </w:t>
      </w:r>
      <w:r w:rsidR="00BA46D0" w:rsidRPr="00383114">
        <w:t>in</w:t>
      </w:r>
      <w:r w:rsidR="004445F2">
        <w:t xml:space="preserve"> the group project by:</w:t>
      </w:r>
    </w:p>
    <w:p w14:paraId="0DCFD7D9" w14:textId="77777777" w:rsidR="00B52E91" w:rsidRPr="00383114" w:rsidRDefault="00F858CC" w:rsidP="00C945D2">
      <w:pPr>
        <w:pStyle w:val="SOFinalBullets"/>
      </w:pPr>
      <w:r w:rsidRPr="00383114">
        <w:t>contributing to a group outcome</w:t>
      </w:r>
    </w:p>
    <w:p w14:paraId="79986357" w14:textId="77777777" w:rsidR="00B52E91" w:rsidRPr="00383114" w:rsidRDefault="00B52E91" w:rsidP="00C945D2">
      <w:pPr>
        <w:pStyle w:val="SOFinalBullets"/>
      </w:pPr>
      <w:r w:rsidRPr="00383114">
        <w:t>developing an individual report.</w:t>
      </w:r>
    </w:p>
    <w:p w14:paraId="6627F3B1" w14:textId="77777777" w:rsidR="00BA46D0" w:rsidRPr="00383114" w:rsidRDefault="00BA46D0" w:rsidP="00BA46D0">
      <w:pPr>
        <w:pStyle w:val="SOFinalHead5"/>
      </w:pPr>
      <w:r w:rsidRPr="00383114">
        <w:lastRenderedPageBreak/>
        <w:t xml:space="preserve">Group </w:t>
      </w:r>
      <w:r w:rsidR="00296A04" w:rsidRPr="00383114">
        <w:t>Outcome</w:t>
      </w:r>
    </w:p>
    <w:p w14:paraId="25BCCD81" w14:textId="77777777" w:rsidR="00771749" w:rsidRPr="00383114" w:rsidRDefault="00B52E91" w:rsidP="002C0930">
      <w:pPr>
        <w:pStyle w:val="SOFinalBodyText"/>
      </w:pPr>
      <w:r w:rsidRPr="00383114">
        <w:t xml:space="preserve">The group </w:t>
      </w:r>
      <w:r w:rsidR="00296A04" w:rsidRPr="00383114">
        <w:t xml:space="preserve">outcome </w:t>
      </w:r>
      <w:r w:rsidRPr="00383114">
        <w:t xml:space="preserve">provides evidence of the group’s application of the disciplines in practice. The group </w:t>
      </w:r>
      <w:r w:rsidR="00296A04" w:rsidRPr="00383114">
        <w:t xml:space="preserve">outcome </w:t>
      </w:r>
      <w:r w:rsidRPr="00383114">
        <w:t>can be in written, oral, or multimodal form, and may be</w:t>
      </w:r>
      <w:r w:rsidR="00BA46D0" w:rsidRPr="00383114">
        <w:t xml:space="preserve"> supported by visual materials.</w:t>
      </w:r>
    </w:p>
    <w:p w14:paraId="57249F89" w14:textId="77777777" w:rsidR="00B52E91" w:rsidRPr="00383114" w:rsidRDefault="00771749" w:rsidP="00B52E91">
      <w:pPr>
        <w:pStyle w:val="SOFinalBodyText"/>
      </w:pPr>
      <w:r w:rsidRPr="00383114">
        <w:t>Teachers make an assessment of the collective outcome of the group</w:t>
      </w:r>
      <w:r w:rsidR="00296A04" w:rsidRPr="00383114">
        <w:t>.</w:t>
      </w:r>
    </w:p>
    <w:p w14:paraId="33092429" w14:textId="77777777" w:rsidR="00BA46D0" w:rsidRPr="00383114" w:rsidRDefault="00BA46D0" w:rsidP="00BA46D0">
      <w:pPr>
        <w:pStyle w:val="SOFinalHead5"/>
      </w:pPr>
      <w:r w:rsidRPr="00383114">
        <w:t>Individual Report</w:t>
      </w:r>
    </w:p>
    <w:p w14:paraId="00BD0720" w14:textId="77777777" w:rsidR="00B52E91" w:rsidRPr="00383114" w:rsidRDefault="00B52E91" w:rsidP="00B52E91">
      <w:pPr>
        <w:pStyle w:val="SOFinalBodyText"/>
      </w:pPr>
      <w:r w:rsidRPr="00383114">
        <w:t>The individual report provides an opportunity for each student to provide evidence of his or her involvement in the group project and to reflect on his or her interaction and collaboration. The individual report could include evidence of:</w:t>
      </w:r>
    </w:p>
    <w:p w14:paraId="6EC6FC03" w14:textId="77777777" w:rsidR="00B52E91" w:rsidRPr="00383114" w:rsidRDefault="00B52E91" w:rsidP="00C945D2">
      <w:pPr>
        <w:pStyle w:val="SOFinalBullets"/>
      </w:pPr>
      <w:r w:rsidRPr="00383114">
        <w:t xml:space="preserve">analysis of </w:t>
      </w:r>
      <w:r w:rsidR="00BA46D0" w:rsidRPr="00383114">
        <w:t xml:space="preserve">the student’s </w:t>
      </w:r>
      <w:r w:rsidRPr="00383114">
        <w:t xml:space="preserve">own learning and </w:t>
      </w:r>
      <w:r w:rsidR="00BA46D0" w:rsidRPr="00383114">
        <w:t xml:space="preserve">the </w:t>
      </w:r>
      <w:r w:rsidRPr="00383114">
        <w:t>capabilities developed</w:t>
      </w:r>
    </w:p>
    <w:p w14:paraId="62BEF16E" w14:textId="77777777" w:rsidR="00B52E91" w:rsidRPr="00383114" w:rsidRDefault="00B52E91" w:rsidP="00C945D2">
      <w:pPr>
        <w:pStyle w:val="SOFinalBullets"/>
      </w:pPr>
      <w:r w:rsidRPr="00383114">
        <w:t>response to feedback</w:t>
      </w:r>
    </w:p>
    <w:p w14:paraId="5240F562" w14:textId="77777777" w:rsidR="00B52E91" w:rsidRPr="00383114" w:rsidRDefault="00BA46D0" w:rsidP="00C945D2">
      <w:pPr>
        <w:pStyle w:val="SOFinalBullets"/>
      </w:pPr>
      <w:r w:rsidRPr="00383114">
        <w:t xml:space="preserve">the </w:t>
      </w:r>
      <w:r w:rsidR="00B52E91" w:rsidRPr="00383114">
        <w:t>interactive and collaborative skills demonstrated.</w:t>
      </w:r>
    </w:p>
    <w:p w14:paraId="21128413" w14:textId="77777777" w:rsidR="00B52E91" w:rsidRPr="00383114" w:rsidRDefault="00B52E91" w:rsidP="00771749">
      <w:pPr>
        <w:pStyle w:val="SOFinalBodyText"/>
      </w:pPr>
      <w:r w:rsidRPr="00383114">
        <w:t xml:space="preserve">The individual report may be in written, oral, or multimodal form, and may be supported by visual materials. The individual report should be a maximum of 750 words if written or a maximum of 5 minutes for an oral presentation, or the equivalent in multimodal form. Individual students must provide evidence of analysis and reflection and of interaction and communication. </w:t>
      </w:r>
    </w:p>
    <w:p w14:paraId="5E618DB7" w14:textId="77777777" w:rsidR="00B52E91" w:rsidRPr="00383114" w:rsidRDefault="00B52E91" w:rsidP="003F2DB3">
      <w:pPr>
        <w:pStyle w:val="SOFinalBodyText"/>
        <w:spacing w:before="240"/>
      </w:pPr>
      <w:r w:rsidRPr="00383114">
        <w:t xml:space="preserve">For this assessment type, students </w:t>
      </w:r>
      <w:r w:rsidR="003F2DB3" w:rsidRPr="00383114">
        <w:t xml:space="preserve">provide </w:t>
      </w:r>
      <w:r w:rsidRPr="00383114">
        <w:t xml:space="preserve">evidence of </w:t>
      </w:r>
      <w:r w:rsidR="003F2DB3" w:rsidRPr="00383114">
        <w:t xml:space="preserve">their </w:t>
      </w:r>
      <w:r w:rsidRPr="00383114">
        <w:t>learning in relation to the following assessment design criteria:</w:t>
      </w:r>
    </w:p>
    <w:p w14:paraId="5F8683E3" w14:textId="77777777" w:rsidR="00B52E91" w:rsidRPr="00383114" w:rsidRDefault="00B52E91" w:rsidP="00C945D2">
      <w:pPr>
        <w:pStyle w:val="SOFinalBullets"/>
      </w:pPr>
      <w:r w:rsidRPr="00383114">
        <w:t>knowledge and understanding</w:t>
      </w:r>
    </w:p>
    <w:p w14:paraId="467E9692" w14:textId="77777777" w:rsidR="00B52E91" w:rsidRPr="00383114" w:rsidRDefault="00316502" w:rsidP="00C945D2">
      <w:pPr>
        <w:pStyle w:val="SOFinalBullets"/>
      </w:pPr>
      <w:r>
        <w:t>application</w:t>
      </w:r>
    </w:p>
    <w:p w14:paraId="01634997" w14:textId="77777777" w:rsidR="00B52E91" w:rsidRPr="00383114" w:rsidRDefault="00B52E91" w:rsidP="00C945D2">
      <w:pPr>
        <w:pStyle w:val="SOFinalBullets"/>
      </w:pPr>
      <w:r w:rsidRPr="00383114">
        <w:t>analysis and reflection</w:t>
      </w:r>
    </w:p>
    <w:p w14:paraId="590AE492" w14:textId="77777777" w:rsidR="00960E91" w:rsidRPr="00383114" w:rsidRDefault="00B52E91" w:rsidP="00C945D2">
      <w:pPr>
        <w:pStyle w:val="SOFinalBullets"/>
      </w:pPr>
      <w:r w:rsidRPr="00383114">
        <w:t>interaction and communication.</w:t>
      </w:r>
    </w:p>
    <w:p w14:paraId="11EF9028" w14:textId="77777777" w:rsidR="00B52E91" w:rsidRPr="00383114" w:rsidRDefault="00B52E91" w:rsidP="00B52E91">
      <w:pPr>
        <w:pStyle w:val="SOFinalHead3"/>
      </w:pPr>
      <w:r w:rsidRPr="00383114">
        <w:t>Assessment Type 2:  Skills and Applications Task</w:t>
      </w:r>
      <w:r w:rsidR="00771749" w:rsidRPr="00383114">
        <w:t>s</w:t>
      </w:r>
    </w:p>
    <w:p w14:paraId="2E7A08AD" w14:textId="77777777" w:rsidR="00B52E91" w:rsidRPr="00383114" w:rsidRDefault="00B52E91" w:rsidP="00E24D03">
      <w:pPr>
        <w:pStyle w:val="SOFinalBodyText"/>
      </w:pPr>
      <w:r w:rsidRPr="00383114">
        <w:t>Students undertake at least one skills and applications task for a 10-credit subject and at least two skills and applications tasks for a 20-credit subject.</w:t>
      </w:r>
    </w:p>
    <w:p w14:paraId="1AABACE4" w14:textId="77777777" w:rsidR="00B52E91" w:rsidRPr="00383114" w:rsidRDefault="00B52E91" w:rsidP="002C0930">
      <w:pPr>
        <w:pStyle w:val="SOFinalBodyText"/>
      </w:pPr>
      <w:r w:rsidRPr="00383114">
        <w:t xml:space="preserve">Students develop an aspect of the learning interest. The </w:t>
      </w:r>
      <w:r w:rsidR="003F2DB3" w:rsidRPr="00383114">
        <w:t xml:space="preserve">aspect chosen </w:t>
      </w:r>
      <w:r w:rsidRPr="00383114">
        <w:t>may be teacher</w:t>
      </w:r>
      <w:r w:rsidR="008B3B76" w:rsidRPr="00383114">
        <w:t>-</w:t>
      </w:r>
      <w:r w:rsidRPr="00383114">
        <w:t xml:space="preserve"> directed, negotiated by individual students, or undertaken by the whole class with each student focusing on a different perspective and contributing to the activity.</w:t>
      </w:r>
    </w:p>
    <w:p w14:paraId="47146AB7" w14:textId="77777777" w:rsidR="00B52E91" w:rsidRPr="00383114" w:rsidRDefault="00B52E91" w:rsidP="00E24D03">
      <w:pPr>
        <w:pStyle w:val="SOFinalBodyText"/>
      </w:pPr>
      <w:r w:rsidRPr="00383114">
        <w:t xml:space="preserve">When choosing an appropriate skills and applications task, teachers and/or students should have a specific purpose in mind (e.g. a social, practical, or community purpose). </w:t>
      </w:r>
      <w:r w:rsidR="00771749" w:rsidRPr="00383114">
        <w:t>A </w:t>
      </w:r>
      <w:r w:rsidRPr="00383114">
        <w:t>skills and applications task is an opportunity for students to integrate and apply their cross-disciplinary knowledge a</w:t>
      </w:r>
      <w:r w:rsidR="003F2DB3" w:rsidRPr="00383114">
        <w:t>nd skills.</w:t>
      </w:r>
    </w:p>
    <w:p w14:paraId="754EB7AF" w14:textId="77777777" w:rsidR="00E524BB" w:rsidRPr="00383114" w:rsidRDefault="003F2DB3" w:rsidP="00E24D03">
      <w:pPr>
        <w:pStyle w:val="SOFinalBodyText"/>
      </w:pPr>
      <w:r w:rsidRPr="00383114">
        <w:t xml:space="preserve">The task may be presented </w:t>
      </w:r>
      <w:r w:rsidR="00B52E91" w:rsidRPr="00383114">
        <w:t xml:space="preserve">in written, oral, or multimodal form, and may be supported by visual materials. </w:t>
      </w:r>
      <w:r w:rsidRPr="00383114">
        <w:t>Examples could include a product, proposed solution(s) or future scenario(s), a display, a publication, an action or event, or an awareness-raising or service activity.</w:t>
      </w:r>
    </w:p>
    <w:p w14:paraId="67E9A02B" w14:textId="77777777" w:rsidR="00E24D03" w:rsidRDefault="00771749" w:rsidP="002C0930">
      <w:pPr>
        <w:pStyle w:val="SOFinalBodyText"/>
      </w:pPr>
      <w:r w:rsidRPr="00383114">
        <w:t>A</w:t>
      </w:r>
      <w:r w:rsidR="00B52E91" w:rsidRPr="00383114">
        <w:t xml:space="preserve"> skills and applications task should be </w:t>
      </w:r>
      <w:r w:rsidR="003F2DB3" w:rsidRPr="00383114">
        <w:t xml:space="preserve">presented in a form that is a </w:t>
      </w:r>
      <w:r w:rsidR="00B52E91" w:rsidRPr="00383114">
        <w:t>maximum of 1000</w:t>
      </w:r>
      <w:r w:rsidRPr="00383114">
        <w:t> </w:t>
      </w:r>
      <w:r w:rsidR="00B52E91" w:rsidRPr="00383114">
        <w:t>words if written or a maximum of 6 minutes for an individual oral presentation, or the equivalent in multimodal form.</w:t>
      </w:r>
      <w:r w:rsidR="00E24D03">
        <w:br w:type="page"/>
      </w:r>
    </w:p>
    <w:p w14:paraId="08B28B88" w14:textId="77777777" w:rsidR="00B52E91" w:rsidRPr="00383114" w:rsidRDefault="00B52E91" w:rsidP="004445F2">
      <w:pPr>
        <w:pStyle w:val="SOFinalBodyText"/>
        <w:spacing w:line="226" w:lineRule="exact"/>
      </w:pPr>
      <w:r w:rsidRPr="00383114">
        <w:lastRenderedPageBreak/>
        <w:t xml:space="preserve">For this assessment type, students </w:t>
      </w:r>
      <w:r w:rsidR="003F2DB3" w:rsidRPr="00383114">
        <w:t xml:space="preserve">provide </w:t>
      </w:r>
      <w:r w:rsidRPr="00383114">
        <w:t xml:space="preserve">evidence of </w:t>
      </w:r>
      <w:r w:rsidR="003F2DB3" w:rsidRPr="00383114">
        <w:t xml:space="preserve">their </w:t>
      </w:r>
      <w:r w:rsidRPr="00383114">
        <w:t>learning primarily in relation to the following assessment design criteria:</w:t>
      </w:r>
    </w:p>
    <w:p w14:paraId="449FA830" w14:textId="77777777" w:rsidR="00B52E91" w:rsidRPr="00383114" w:rsidRDefault="00B52E91" w:rsidP="004445F2">
      <w:pPr>
        <w:pStyle w:val="SOFinalBullets"/>
        <w:spacing w:line="226" w:lineRule="exact"/>
      </w:pPr>
      <w:r w:rsidRPr="00383114">
        <w:t>knowledge and understanding</w:t>
      </w:r>
    </w:p>
    <w:p w14:paraId="3C0413BA" w14:textId="77777777" w:rsidR="00B52E91" w:rsidRPr="00383114" w:rsidRDefault="00B52E91" w:rsidP="004445F2">
      <w:pPr>
        <w:pStyle w:val="SOFinalBullets"/>
        <w:spacing w:line="226" w:lineRule="exact"/>
      </w:pPr>
      <w:r w:rsidRPr="00383114">
        <w:t>application</w:t>
      </w:r>
    </w:p>
    <w:p w14:paraId="03759BB1" w14:textId="77777777" w:rsidR="00B52E91" w:rsidRPr="00383114" w:rsidRDefault="00B52E91" w:rsidP="004445F2">
      <w:pPr>
        <w:pStyle w:val="SOFinalBullets"/>
        <w:spacing w:line="226" w:lineRule="exact"/>
      </w:pPr>
      <w:r w:rsidRPr="00383114">
        <w:t>interaction and communication.</w:t>
      </w:r>
    </w:p>
    <w:p w14:paraId="51E295F7" w14:textId="77777777" w:rsidR="00B52E91" w:rsidRPr="00383114" w:rsidRDefault="00B52E91" w:rsidP="000137E6">
      <w:pPr>
        <w:pStyle w:val="SOFinalHead3"/>
      </w:pPr>
      <w:r w:rsidRPr="00383114">
        <w:t xml:space="preserve">Assessment Type 3: </w:t>
      </w:r>
      <w:r w:rsidR="000137E6" w:rsidRPr="00383114">
        <w:t>Analysis</w:t>
      </w:r>
    </w:p>
    <w:p w14:paraId="7C9FF533" w14:textId="77777777" w:rsidR="008E279B" w:rsidRPr="00383114" w:rsidRDefault="008E279B" w:rsidP="004445F2">
      <w:pPr>
        <w:pStyle w:val="SOFinalBodyText"/>
        <w:spacing w:line="220" w:lineRule="exact"/>
      </w:pPr>
      <w:r w:rsidRPr="00383114">
        <w:t>For a 10-credit subject</w:t>
      </w:r>
      <w:r w:rsidR="00CC5E62" w:rsidRPr="00383114">
        <w:t>,</w:t>
      </w:r>
      <w:r w:rsidRPr="00383114">
        <w:t xml:space="preserve"> s</w:t>
      </w:r>
      <w:r w:rsidR="00B52E91" w:rsidRPr="00383114">
        <w:t xml:space="preserve">tudents undertake one or more </w:t>
      </w:r>
      <w:r w:rsidR="000137E6" w:rsidRPr="00383114">
        <w:t>analysis assessments</w:t>
      </w:r>
      <w:r w:rsidR="00B52E91" w:rsidRPr="00383114">
        <w:t xml:space="preserve"> </w:t>
      </w:r>
      <w:r w:rsidR="000137E6" w:rsidRPr="00383114">
        <w:t>in written form to</w:t>
      </w:r>
      <w:r w:rsidR="00B52E91" w:rsidRPr="00383114">
        <w:t xml:space="preserve"> a maximum, in total, of 1000 words</w:t>
      </w:r>
      <w:r w:rsidRPr="00383114">
        <w:t xml:space="preserve">. For a 20-credit subject, students undertake two or more </w:t>
      </w:r>
      <w:r w:rsidR="006820C4" w:rsidRPr="00383114">
        <w:t>analysis assessments in written form to</w:t>
      </w:r>
      <w:r w:rsidRPr="00383114">
        <w:t xml:space="preserve"> </w:t>
      </w:r>
      <w:r w:rsidR="00B52E91" w:rsidRPr="00383114">
        <w:t>a maximum, in total, of 2000</w:t>
      </w:r>
      <w:r w:rsidR="006820C4" w:rsidRPr="00383114">
        <w:t> </w:t>
      </w:r>
      <w:r w:rsidR="00B52E91" w:rsidRPr="00383114">
        <w:t>words</w:t>
      </w:r>
      <w:r w:rsidRPr="00383114">
        <w:t>.</w:t>
      </w:r>
    </w:p>
    <w:p w14:paraId="1F8EA8E1" w14:textId="77777777" w:rsidR="0027535F" w:rsidRPr="00383114" w:rsidRDefault="0027535F" w:rsidP="004445F2">
      <w:pPr>
        <w:pStyle w:val="SOFinalBodyText"/>
        <w:spacing w:line="220" w:lineRule="exact"/>
      </w:pPr>
      <w:r w:rsidRPr="00383114">
        <w:t xml:space="preserve">The analysis assessment(s) should enable students to reflect on the </w:t>
      </w:r>
      <w:r w:rsidR="00296A04" w:rsidRPr="00383114">
        <w:t xml:space="preserve">ways in which </w:t>
      </w:r>
      <w:r w:rsidRPr="00383114">
        <w:t>aspects of the disciplines inform the learning interest, and to analyse and synthesise ideas and information from different sources.</w:t>
      </w:r>
    </w:p>
    <w:p w14:paraId="3EF18340" w14:textId="77777777" w:rsidR="00B52E91" w:rsidRPr="00383114" w:rsidRDefault="006820C4" w:rsidP="004445F2">
      <w:pPr>
        <w:pStyle w:val="SOFinalBodyText"/>
        <w:spacing w:line="220" w:lineRule="exact"/>
      </w:pPr>
      <w:r w:rsidRPr="00383114">
        <w:t>Analysis assessments</w:t>
      </w:r>
      <w:r w:rsidR="00B52E91" w:rsidRPr="00383114">
        <w:t xml:space="preserve"> may take a variety of forms, such as:</w:t>
      </w:r>
    </w:p>
    <w:p w14:paraId="5244FAFA" w14:textId="77777777" w:rsidR="00B52E91" w:rsidRPr="00383114" w:rsidRDefault="00B52E91" w:rsidP="004445F2">
      <w:pPr>
        <w:pStyle w:val="SOFinalBullets"/>
        <w:spacing w:line="220" w:lineRule="exact"/>
      </w:pPr>
      <w:r w:rsidRPr="00383114">
        <w:t>an argument</w:t>
      </w:r>
    </w:p>
    <w:p w14:paraId="3B5D22A9" w14:textId="77777777" w:rsidR="00B52E91" w:rsidRPr="00383114" w:rsidRDefault="00B52E91" w:rsidP="004445F2">
      <w:pPr>
        <w:pStyle w:val="SOFinalBullets"/>
        <w:spacing w:line="220" w:lineRule="exact"/>
      </w:pPr>
      <w:r w:rsidRPr="00383114">
        <w:t xml:space="preserve">an article </w:t>
      </w:r>
    </w:p>
    <w:p w14:paraId="7F077F10" w14:textId="77777777" w:rsidR="00B52E91" w:rsidRPr="00383114" w:rsidRDefault="00B52E91" w:rsidP="004445F2">
      <w:pPr>
        <w:pStyle w:val="SOFinalBullets"/>
        <w:spacing w:line="220" w:lineRule="exact"/>
      </w:pPr>
      <w:r w:rsidRPr="00383114">
        <w:t>a data analysis and explanation</w:t>
      </w:r>
    </w:p>
    <w:p w14:paraId="5DA28890" w14:textId="77777777" w:rsidR="00B52E91" w:rsidRPr="00383114" w:rsidRDefault="00B52E91" w:rsidP="004445F2">
      <w:pPr>
        <w:pStyle w:val="SOFinalBullets"/>
        <w:spacing w:line="220" w:lineRule="exact"/>
      </w:pPr>
      <w:r w:rsidRPr="00383114">
        <w:t>a problem-solving activity</w:t>
      </w:r>
    </w:p>
    <w:p w14:paraId="3F5DF0FA" w14:textId="77777777" w:rsidR="00B52E91" w:rsidRPr="00383114" w:rsidRDefault="00B52E91" w:rsidP="004445F2">
      <w:pPr>
        <w:pStyle w:val="SOFinalBullets"/>
        <w:spacing w:line="220" w:lineRule="exact"/>
      </w:pPr>
      <w:r w:rsidRPr="00383114">
        <w:t>a report</w:t>
      </w:r>
    </w:p>
    <w:p w14:paraId="11F2798B" w14:textId="77777777" w:rsidR="00B52E91" w:rsidRPr="00383114" w:rsidRDefault="00B52E91" w:rsidP="004445F2">
      <w:pPr>
        <w:pStyle w:val="SOFinalBullets"/>
        <w:spacing w:line="220" w:lineRule="exact"/>
      </w:pPr>
      <w:r w:rsidRPr="00383114">
        <w:t xml:space="preserve">short-answer responses </w:t>
      </w:r>
    </w:p>
    <w:p w14:paraId="1E2D915B" w14:textId="77777777" w:rsidR="00B52E91" w:rsidRPr="00383114" w:rsidRDefault="00B52E91" w:rsidP="004445F2">
      <w:pPr>
        <w:pStyle w:val="SOFinalBullets"/>
        <w:spacing w:line="220" w:lineRule="exact"/>
      </w:pPr>
      <w:r w:rsidRPr="00383114">
        <w:t>a test</w:t>
      </w:r>
    </w:p>
    <w:p w14:paraId="552E0AF4" w14:textId="77777777" w:rsidR="00B52E91" w:rsidRPr="00383114" w:rsidRDefault="00B52E91" w:rsidP="004445F2">
      <w:pPr>
        <w:pStyle w:val="SOFinalBullets"/>
        <w:spacing w:line="220" w:lineRule="exact"/>
      </w:pPr>
      <w:r w:rsidRPr="00383114">
        <w:t>a web-based presentation.</w:t>
      </w:r>
    </w:p>
    <w:p w14:paraId="626703A3" w14:textId="77777777" w:rsidR="00B52E91" w:rsidRPr="00383114" w:rsidRDefault="00B52E91" w:rsidP="004445F2">
      <w:pPr>
        <w:pStyle w:val="SOFinalBodyText"/>
        <w:spacing w:line="220" w:lineRule="exact"/>
      </w:pPr>
      <w:r w:rsidRPr="00383114">
        <w:t xml:space="preserve">For this assessment type, students </w:t>
      </w:r>
      <w:r w:rsidR="008E279B" w:rsidRPr="00383114">
        <w:t>provide</w:t>
      </w:r>
      <w:r w:rsidRPr="00383114">
        <w:t xml:space="preserve"> evidence of </w:t>
      </w:r>
      <w:r w:rsidR="008E279B" w:rsidRPr="00383114">
        <w:t xml:space="preserve">their </w:t>
      </w:r>
      <w:r w:rsidRPr="00383114">
        <w:t>learning primarily in relation to the following assessment design criteria:</w:t>
      </w:r>
    </w:p>
    <w:p w14:paraId="25036B9E" w14:textId="77777777" w:rsidR="00B52E91" w:rsidRPr="00383114" w:rsidRDefault="00B52E91" w:rsidP="004445F2">
      <w:pPr>
        <w:pStyle w:val="SOFinalBullets"/>
        <w:spacing w:line="220" w:lineRule="exact"/>
      </w:pPr>
      <w:r w:rsidRPr="00383114">
        <w:t>knowledge and understanding</w:t>
      </w:r>
    </w:p>
    <w:p w14:paraId="0F44595A" w14:textId="77777777" w:rsidR="00B52E91" w:rsidRPr="00383114" w:rsidRDefault="00B52E91" w:rsidP="004445F2">
      <w:pPr>
        <w:pStyle w:val="SOFinalBullets"/>
        <w:spacing w:line="220" w:lineRule="exact"/>
      </w:pPr>
      <w:r w:rsidRPr="00383114">
        <w:t>analysis and reflection</w:t>
      </w:r>
    </w:p>
    <w:p w14:paraId="4C249A13" w14:textId="77777777" w:rsidR="00B52E91" w:rsidRPr="00383114" w:rsidRDefault="00B52E91" w:rsidP="004445F2">
      <w:pPr>
        <w:pStyle w:val="SOFinalBullets"/>
        <w:spacing w:line="220" w:lineRule="exact"/>
      </w:pPr>
      <w:r w:rsidRPr="00383114">
        <w:t>interaction and communication.</w:t>
      </w:r>
    </w:p>
    <w:p w14:paraId="3337B693" w14:textId="77777777" w:rsidR="004A2B5B" w:rsidRPr="00E93E29" w:rsidRDefault="00E93E29" w:rsidP="00E93E29">
      <w:pPr>
        <w:pStyle w:val="SOFinalHead2"/>
      </w:pPr>
      <w:bookmarkStart w:id="22" w:name="_Toc428262656"/>
      <w:r w:rsidRPr="00E93E29">
        <w:t>Performance Standards</w:t>
      </w:r>
      <w:bookmarkEnd w:id="22"/>
    </w:p>
    <w:p w14:paraId="7B63FFEA" w14:textId="77777777" w:rsidR="004445F2" w:rsidRDefault="004445F2" w:rsidP="004445F2">
      <w:pPr>
        <w:pStyle w:val="SOFinalBodyText"/>
        <w:spacing w:line="220" w:lineRule="exact"/>
      </w:pPr>
      <w:r>
        <w:t>The performance standards describe five levels of achievement, A to E.</w:t>
      </w:r>
    </w:p>
    <w:p w14:paraId="465D9E08" w14:textId="77777777" w:rsidR="004445F2" w:rsidRDefault="004445F2" w:rsidP="004445F2">
      <w:pPr>
        <w:pStyle w:val="SOFinalBodyText"/>
        <w:spacing w:line="220" w:lineRule="exact"/>
      </w:pPr>
      <w:r>
        <w:t>Each level of achievement describes the knowledge, skills, and understanding that teachers refer to in deciding how well a student has demonstrated his or her learning on the basis of the evidence provided.</w:t>
      </w:r>
    </w:p>
    <w:p w14:paraId="108473A6" w14:textId="77777777" w:rsidR="004445F2" w:rsidRDefault="00CD5DFE" w:rsidP="004445F2">
      <w:pPr>
        <w:pStyle w:val="SOFinalBodyText"/>
        <w:spacing w:line="220" w:lineRule="exact"/>
      </w:pPr>
      <w:r>
        <w:t>During the teaching</w:t>
      </w:r>
      <w:r w:rsidR="004445F2">
        <w:t xml:space="preserve"> and learning program the teacher gives students feedback on their learning, with reference to the performance standards.</w:t>
      </w:r>
    </w:p>
    <w:p w14:paraId="44555982" w14:textId="77777777" w:rsidR="004445F2" w:rsidRDefault="004445F2" w:rsidP="004445F2">
      <w:pPr>
        <w:pStyle w:val="SOFinalBodyText"/>
        <w:spacing w:line="220" w:lineRule="exact"/>
      </w:pPr>
      <w:r>
        <w:t>At the student’s completion of study of a subject, the teacher makes a decision about the quality of the student’s learning by:</w:t>
      </w:r>
    </w:p>
    <w:p w14:paraId="19579E88" w14:textId="77777777" w:rsidR="004445F2" w:rsidRDefault="004445F2" w:rsidP="004445F2">
      <w:pPr>
        <w:pStyle w:val="SOFinalBullets"/>
        <w:spacing w:line="220" w:lineRule="exact"/>
      </w:pPr>
      <w:r>
        <w:t>referring to the performance standards</w:t>
      </w:r>
    </w:p>
    <w:p w14:paraId="516973C3" w14:textId="77777777" w:rsidR="004445F2" w:rsidRDefault="004445F2" w:rsidP="004445F2">
      <w:pPr>
        <w:pStyle w:val="SOFinalBullets"/>
        <w:spacing w:line="220" w:lineRule="exact"/>
      </w:pPr>
      <w:r>
        <w:t>taking into account the weighting of each assessment type</w:t>
      </w:r>
    </w:p>
    <w:p w14:paraId="558AEE0F" w14:textId="77777777" w:rsidR="005F7DE4" w:rsidRDefault="004445F2" w:rsidP="0076778C">
      <w:pPr>
        <w:pStyle w:val="SOFinalBullets"/>
        <w:spacing w:line="220" w:lineRule="exact"/>
      </w:pPr>
      <w:r>
        <w:t>assigning a subject grade between A and E.</w:t>
      </w:r>
    </w:p>
    <w:p w14:paraId="303F8945" w14:textId="77777777" w:rsidR="002C0930" w:rsidRDefault="005276AE" w:rsidP="005276AE">
      <w:pPr>
        <w:pStyle w:val="SOFinalBodyText"/>
        <w:sectPr w:rsidR="002C0930" w:rsidSect="00154863">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081EE44" w14:textId="24935550" w:rsidR="002C0930" w:rsidRPr="00383114" w:rsidRDefault="00601FD4" w:rsidP="002C0930">
      <w:pPr>
        <w:pStyle w:val="SOFinalHead3PerformanceTable"/>
        <w:ind w:left="-630"/>
      </w:pPr>
      <w:r>
        <w:rPr>
          <w:noProof/>
        </w:rPr>
        <w:lastRenderedPageBreak/>
        <mc:AlternateContent>
          <mc:Choice Requires="wps">
            <w:drawing>
              <wp:anchor distT="0" distB="0" distL="114300" distR="114300" simplePos="0" relativeHeight="251655168" behindDoc="0" locked="0" layoutInCell="0" allowOverlap="1" wp14:anchorId="433CA638" wp14:editId="08C1891D">
                <wp:simplePos x="0" y="0"/>
                <wp:positionH relativeFrom="page">
                  <wp:posOffset>0</wp:posOffset>
                </wp:positionH>
                <wp:positionV relativeFrom="page">
                  <wp:posOffset>190500</wp:posOffset>
                </wp:positionV>
                <wp:extent cx="7557135" cy="252095"/>
                <wp:effectExtent l="0" t="0" r="0" b="14605"/>
                <wp:wrapNone/>
                <wp:docPr id="34"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6194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3CA638" id="_x0000_s1030"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r/BC7sQIAAE4FAAAOAAAA&#10;AAAAAAAAAAAAAC4CAABkcnMvZTJvRG9jLnhtbFBLAQItABQABgAIAAAAIQAmzC223AAAAAcBAAAP&#10;AAAAAAAAAAAAAAAAAAsFAABkcnMvZG93bnJldi54bWxQSwUGAAAAAAQABADzAAAAFAYAAAAA&#10;" o:allowincell="f" filled="f" stroked="f" strokeweight=".5pt">
                <v:textbox inset=",0,,0">
                  <w:txbxContent>
                    <w:p w14:paraId="04D6194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2C0930" w:rsidRPr="00383114">
        <w:t>Performance Standards for Stage 1 Cross-disciplinary Studies</w:t>
      </w:r>
    </w:p>
    <w:tbl>
      <w:tblPr>
        <w:tblStyle w:val="SOFinalPerformanceTable"/>
        <w:tblW w:w="9157" w:type="dxa"/>
        <w:tblLook w:val="01E0" w:firstRow="1" w:lastRow="1" w:firstColumn="1" w:lastColumn="1" w:noHBand="0" w:noVBand="0"/>
        <w:tblCaption w:val="Performance Standards for Stage 1 Cross-disciplinary Studies"/>
      </w:tblPr>
      <w:tblGrid>
        <w:gridCol w:w="352"/>
        <w:gridCol w:w="2201"/>
        <w:gridCol w:w="2201"/>
        <w:gridCol w:w="2201"/>
        <w:gridCol w:w="2202"/>
      </w:tblGrid>
      <w:tr w:rsidR="002C0930" w:rsidRPr="00383114" w14:paraId="7796DC04" w14:textId="77777777" w:rsidTr="002C0930">
        <w:trPr>
          <w:trHeight w:val="517"/>
          <w:tblHeader/>
        </w:trPr>
        <w:tc>
          <w:tcPr>
            <w:tcW w:w="352" w:type="dxa"/>
            <w:tcBorders>
              <w:right w:val="nil"/>
            </w:tcBorders>
            <w:shd w:val="clear" w:color="auto" w:fill="595959" w:themeFill="text1" w:themeFillTint="A6"/>
            <w:tcMar>
              <w:bottom w:w="0" w:type="dxa"/>
            </w:tcMar>
            <w:vAlign w:val="center"/>
          </w:tcPr>
          <w:p w14:paraId="639E6424" w14:textId="77777777" w:rsidR="002C0930" w:rsidRPr="00383114" w:rsidRDefault="002C0930" w:rsidP="008C5482">
            <w:bookmarkStart w:id="23" w:name="Title_1"/>
            <w:r w:rsidRPr="00BF39A8">
              <w:rPr>
                <w:color w:val="595959" w:themeColor="text1" w:themeTint="A6"/>
              </w:rPr>
              <w:t>-</w:t>
            </w:r>
            <w:bookmarkEnd w:id="23"/>
          </w:p>
        </w:tc>
        <w:tc>
          <w:tcPr>
            <w:tcW w:w="2201" w:type="dxa"/>
            <w:tcBorders>
              <w:left w:val="nil"/>
            </w:tcBorders>
            <w:shd w:val="clear" w:color="auto" w:fill="595959" w:themeFill="text1" w:themeFillTint="A6"/>
            <w:tcMar>
              <w:bottom w:w="0" w:type="dxa"/>
            </w:tcMar>
            <w:vAlign w:val="center"/>
          </w:tcPr>
          <w:p w14:paraId="4E74B72F" w14:textId="77777777" w:rsidR="002C0930" w:rsidRPr="00383114" w:rsidRDefault="002C0930" w:rsidP="008C5482">
            <w:pPr>
              <w:pStyle w:val="SOFinalPerformanceTableHead1"/>
            </w:pPr>
            <w:bookmarkStart w:id="24" w:name="ColumnTitle_Knowledge_Understanding_1"/>
            <w:r w:rsidRPr="00383114">
              <w:t>Knowledge and Understanding</w:t>
            </w:r>
            <w:bookmarkEnd w:id="24"/>
          </w:p>
        </w:tc>
        <w:tc>
          <w:tcPr>
            <w:tcW w:w="2201" w:type="dxa"/>
            <w:shd w:val="clear" w:color="auto" w:fill="595959" w:themeFill="text1" w:themeFillTint="A6"/>
            <w:tcMar>
              <w:bottom w:w="0" w:type="dxa"/>
            </w:tcMar>
            <w:vAlign w:val="center"/>
          </w:tcPr>
          <w:p w14:paraId="6EA45472" w14:textId="77777777" w:rsidR="002C0930" w:rsidRPr="00383114" w:rsidRDefault="002C0930" w:rsidP="008C5482">
            <w:pPr>
              <w:pStyle w:val="SOFinalPerformanceTableHead1"/>
            </w:pPr>
            <w:bookmarkStart w:id="25" w:name="ColumnTitle_Application_1"/>
            <w:r w:rsidRPr="00383114">
              <w:t>Application</w:t>
            </w:r>
            <w:bookmarkEnd w:id="25"/>
          </w:p>
        </w:tc>
        <w:tc>
          <w:tcPr>
            <w:tcW w:w="2201" w:type="dxa"/>
            <w:shd w:val="clear" w:color="auto" w:fill="595959" w:themeFill="text1" w:themeFillTint="A6"/>
            <w:tcMar>
              <w:bottom w:w="0" w:type="dxa"/>
            </w:tcMar>
            <w:vAlign w:val="center"/>
          </w:tcPr>
          <w:p w14:paraId="31489978" w14:textId="77777777" w:rsidR="002C0930" w:rsidRPr="00383114" w:rsidRDefault="002C0930" w:rsidP="008C5482">
            <w:pPr>
              <w:pStyle w:val="SOFinalPerformanceTableHead1"/>
            </w:pPr>
            <w:bookmarkStart w:id="26" w:name="ColumnTitle_Analysis_Reflection_1"/>
            <w:r w:rsidRPr="00383114">
              <w:t>Analysis and Reflection</w:t>
            </w:r>
            <w:bookmarkEnd w:id="26"/>
          </w:p>
        </w:tc>
        <w:tc>
          <w:tcPr>
            <w:tcW w:w="2202" w:type="dxa"/>
            <w:shd w:val="clear" w:color="auto" w:fill="595959" w:themeFill="text1" w:themeFillTint="A6"/>
            <w:tcMar>
              <w:bottom w:w="0" w:type="dxa"/>
            </w:tcMar>
            <w:vAlign w:val="center"/>
          </w:tcPr>
          <w:p w14:paraId="49345467" w14:textId="77777777" w:rsidR="002C0930" w:rsidRPr="00383114" w:rsidRDefault="002C0930" w:rsidP="008C5482">
            <w:pPr>
              <w:pStyle w:val="SOFinalPerformanceTableHead1"/>
            </w:pPr>
            <w:bookmarkStart w:id="27" w:name="ColumnTitle_Interaction_Communication_1"/>
            <w:r w:rsidRPr="00383114">
              <w:t>Interaction and Communication</w:t>
            </w:r>
            <w:bookmarkEnd w:id="27"/>
          </w:p>
        </w:tc>
      </w:tr>
      <w:tr w:rsidR="002C0930" w:rsidRPr="00383114" w14:paraId="18AD2229" w14:textId="77777777" w:rsidTr="002C0930">
        <w:tc>
          <w:tcPr>
            <w:tcW w:w="352" w:type="dxa"/>
            <w:shd w:val="clear" w:color="auto" w:fill="D9D9D9" w:themeFill="background1" w:themeFillShade="D9"/>
          </w:tcPr>
          <w:p w14:paraId="7183752B" w14:textId="77777777" w:rsidR="002C0930" w:rsidRPr="00383114" w:rsidRDefault="002C0930" w:rsidP="008C5482">
            <w:pPr>
              <w:pStyle w:val="SOFinalPerformanceTableLetters"/>
            </w:pPr>
            <w:bookmarkStart w:id="28" w:name="RowTitle_A_1"/>
            <w:r w:rsidRPr="00383114">
              <w:t>A</w:t>
            </w:r>
            <w:bookmarkEnd w:id="28"/>
          </w:p>
        </w:tc>
        <w:tc>
          <w:tcPr>
            <w:tcW w:w="2201" w:type="dxa"/>
          </w:tcPr>
          <w:p w14:paraId="5B32EC3A" w14:textId="77777777" w:rsidR="002C0930" w:rsidRPr="00383114" w:rsidRDefault="002C0930" w:rsidP="002C0930">
            <w:pPr>
              <w:pStyle w:val="SOFinalPerformanceTableText"/>
            </w:pPr>
            <w:r w:rsidRPr="00383114">
              <w:t>Insightful understanding of aspects of disciplinary knowledge applied to the learning interest.</w:t>
            </w:r>
          </w:p>
          <w:p w14:paraId="4B9D65C8" w14:textId="77777777" w:rsidR="002C0930" w:rsidRPr="00383114" w:rsidRDefault="002C0930" w:rsidP="008C5482">
            <w:pPr>
              <w:pStyle w:val="SOFinalPerformanceTableText"/>
            </w:pPr>
            <w:r w:rsidRPr="00383114">
              <w:t>Insightful knowledge and understanding of the learning interest and the relevant capabilities.</w:t>
            </w:r>
          </w:p>
        </w:tc>
        <w:tc>
          <w:tcPr>
            <w:tcW w:w="2201" w:type="dxa"/>
          </w:tcPr>
          <w:p w14:paraId="70567508" w14:textId="77777777" w:rsidR="002C0930" w:rsidRPr="00383114" w:rsidRDefault="002C0930" w:rsidP="008C5482">
            <w:pPr>
              <w:pStyle w:val="SOFinalPerformanceTableText"/>
            </w:pPr>
            <w:r w:rsidRPr="00383114">
              <w:t>Logical and clear application of perspectives from two or more disciplines in developing the learning interest.</w:t>
            </w:r>
          </w:p>
          <w:p w14:paraId="3FD4A9C5" w14:textId="77777777" w:rsidR="002C0930" w:rsidRPr="00383114" w:rsidRDefault="002C0930" w:rsidP="008C5482">
            <w:pPr>
              <w:pStyle w:val="SOFinalPerformanceTableText"/>
            </w:pPr>
            <w:r w:rsidRPr="00383114">
              <w:t>Constructive development of in-depth ideas and insights closely related to the learning interest.</w:t>
            </w:r>
          </w:p>
          <w:p w14:paraId="5C81B9C4" w14:textId="77777777" w:rsidR="002C0930" w:rsidRPr="00383114" w:rsidRDefault="002C0930" w:rsidP="008C5482">
            <w:pPr>
              <w:pStyle w:val="SOFinalPerformanceTableText"/>
            </w:pPr>
            <w:r w:rsidRPr="00383114">
              <w:t>Comprehensive application of the relevant capabilities.</w:t>
            </w:r>
          </w:p>
        </w:tc>
        <w:tc>
          <w:tcPr>
            <w:tcW w:w="2201" w:type="dxa"/>
          </w:tcPr>
          <w:p w14:paraId="77C06DD0" w14:textId="77777777" w:rsidR="002C0930" w:rsidRPr="00383114" w:rsidRDefault="002C0930" w:rsidP="008C5482">
            <w:pPr>
              <w:pStyle w:val="SOFinalPerformanceTableText"/>
            </w:pPr>
            <w:r w:rsidRPr="00383114">
              <w:t>Critical reflection on the ways in which aspects of the disciplines inform the learning interest.</w:t>
            </w:r>
          </w:p>
          <w:p w14:paraId="2C41CE0F" w14:textId="77777777" w:rsidR="002C0930" w:rsidRPr="00383114" w:rsidRDefault="002C0930" w:rsidP="002C0930">
            <w:pPr>
              <w:pStyle w:val="SOFinalPerformanceTableText"/>
            </w:pPr>
            <w:r w:rsidRPr="00383114">
              <w:t>In-depth analysis and synthesis of ideas and information from a variety of sources.</w:t>
            </w:r>
          </w:p>
          <w:p w14:paraId="738AD4E9" w14:textId="77777777" w:rsidR="002C0930" w:rsidRPr="00383114" w:rsidRDefault="002C0930" w:rsidP="002C0930">
            <w:pPr>
              <w:pStyle w:val="SOFinalPerformanceTableText"/>
            </w:pPr>
            <w:r w:rsidRPr="00383114">
              <w:t>Thorough and in-depth analysis of the student’s own learning.</w:t>
            </w:r>
          </w:p>
          <w:p w14:paraId="3016E914" w14:textId="77777777" w:rsidR="002C0930" w:rsidRPr="00383114" w:rsidRDefault="002C0930" w:rsidP="008C5482">
            <w:pPr>
              <w:pStyle w:val="SOFinalPerformanceTableText"/>
            </w:pPr>
            <w:r w:rsidRPr="00383114">
              <w:t>Well-considered and substantive response to feedback.</w:t>
            </w:r>
          </w:p>
        </w:tc>
        <w:tc>
          <w:tcPr>
            <w:tcW w:w="2202" w:type="dxa"/>
          </w:tcPr>
          <w:p w14:paraId="79F8769C" w14:textId="77777777" w:rsidR="002C0930" w:rsidRPr="00383114" w:rsidRDefault="002C0930" w:rsidP="002C0930">
            <w:pPr>
              <w:pStyle w:val="SOFinalPerformanceTableText"/>
            </w:pPr>
            <w:r w:rsidRPr="00383114">
              <w:t>Convincing and sustained demonstration of positive interactive and collaborative skills in a range of situations.</w:t>
            </w:r>
          </w:p>
          <w:p w14:paraId="4BEB306A" w14:textId="77777777" w:rsidR="002C0930" w:rsidRPr="00383114" w:rsidRDefault="002C0930" w:rsidP="008C5482">
            <w:pPr>
              <w:pStyle w:val="SOFinalPerformanceTableText"/>
            </w:pPr>
            <w:r w:rsidRPr="00383114">
              <w:t>Clear and coherent communication of understanding, insights, and ideas about the learning interest.</w:t>
            </w:r>
          </w:p>
        </w:tc>
      </w:tr>
      <w:tr w:rsidR="002C0930" w:rsidRPr="00383114" w14:paraId="569E3354" w14:textId="77777777" w:rsidTr="002C0930">
        <w:tc>
          <w:tcPr>
            <w:tcW w:w="352" w:type="dxa"/>
            <w:shd w:val="clear" w:color="auto" w:fill="D9D9D9" w:themeFill="background1" w:themeFillShade="D9"/>
          </w:tcPr>
          <w:p w14:paraId="45043598" w14:textId="77777777" w:rsidR="002C0930" w:rsidRPr="00383114" w:rsidRDefault="002C0930" w:rsidP="008C5482">
            <w:pPr>
              <w:pStyle w:val="SOFinalPerformanceTableLetters"/>
            </w:pPr>
            <w:bookmarkStart w:id="29" w:name="RowTitle_B_1"/>
            <w:r w:rsidRPr="00383114">
              <w:t>B</w:t>
            </w:r>
            <w:bookmarkEnd w:id="29"/>
          </w:p>
        </w:tc>
        <w:tc>
          <w:tcPr>
            <w:tcW w:w="2201" w:type="dxa"/>
          </w:tcPr>
          <w:p w14:paraId="4D88D29F" w14:textId="77777777" w:rsidR="002C0930" w:rsidRPr="00383114" w:rsidRDefault="002C0930" w:rsidP="008C5482">
            <w:pPr>
              <w:pStyle w:val="SOFinalPerformanceTableText"/>
            </w:pPr>
            <w:r w:rsidRPr="00383114">
              <w:t>Well-informed understanding of aspects of disciplinary knowledge applied to the learning interest.</w:t>
            </w:r>
          </w:p>
          <w:p w14:paraId="150505C4" w14:textId="77777777" w:rsidR="002C0930" w:rsidRPr="00383114" w:rsidRDefault="002C0930" w:rsidP="008C5482">
            <w:pPr>
              <w:pStyle w:val="SOFinalPerformanceTableText"/>
            </w:pPr>
            <w:r w:rsidRPr="00383114">
              <w:t>Well-considered knowledge and understanding of the learning interest and the relevant capabilities.</w:t>
            </w:r>
          </w:p>
        </w:tc>
        <w:tc>
          <w:tcPr>
            <w:tcW w:w="2201" w:type="dxa"/>
          </w:tcPr>
          <w:p w14:paraId="7CBAE82C" w14:textId="77777777" w:rsidR="002C0930" w:rsidRPr="00383114" w:rsidRDefault="002C0930" w:rsidP="008C5482">
            <w:pPr>
              <w:pStyle w:val="SOFinalPerformanceTableText"/>
            </w:pPr>
            <w:r w:rsidRPr="00383114">
              <w:t>Well-considered application of perspectives from two or more disciplines in developing the learning interest.</w:t>
            </w:r>
          </w:p>
          <w:p w14:paraId="2969D420" w14:textId="77777777" w:rsidR="002C0930" w:rsidRPr="00383114" w:rsidRDefault="002C0930" w:rsidP="002C0930">
            <w:pPr>
              <w:pStyle w:val="SOFinalPerformanceTableText"/>
            </w:pPr>
            <w:r w:rsidRPr="00383114">
              <w:t>Thoughtful development of ideas and insights that are related to the learning interest.</w:t>
            </w:r>
          </w:p>
          <w:p w14:paraId="5BFB9814" w14:textId="77777777" w:rsidR="002C0930" w:rsidRPr="00383114" w:rsidRDefault="002C0930" w:rsidP="008C5482">
            <w:pPr>
              <w:pStyle w:val="SOFinalPerformanceTableText"/>
            </w:pPr>
            <w:r w:rsidRPr="00383114">
              <w:t>Well-considered application of the relevant capabilities.</w:t>
            </w:r>
          </w:p>
        </w:tc>
        <w:tc>
          <w:tcPr>
            <w:tcW w:w="2201" w:type="dxa"/>
          </w:tcPr>
          <w:p w14:paraId="5E0629E8" w14:textId="77777777" w:rsidR="002C0930" w:rsidRPr="00383114" w:rsidRDefault="002C0930" w:rsidP="002C0930">
            <w:pPr>
              <w:pStyle w:val="SOFinalPerformanceTableText"/>
            </w:pPr>
            <w:r w:rsidRPr="00383114">
              <w:t>Focused reflection on the ways in which aspects of the disciplines inform the learning interest.</w:t>
            </w:r>
          </w:p>
          <w:p w14:paraId="2D827FAD" w14:textId="77777777" w:rsidR="002C0930" w:rsidRPr="00383114" w:rsidRDefault="002C0930" w:rsidP="002C0930">
            <w:pPr>
              <w:pStyle w:val="SOFinalPerformanceTableText"/>
            </w:pPr>
            <w:r w:rsidRPr="00383114">
              <w:t>Well-informed analysis and synthesis of ideas and information from different sources.</w:t>
            </w:r>
          </w:p>
          <w:p w14:paraId="0268D3E3" w14:textId="77777777" w:rsidR="002C0930" w:rsidRPr="00383114" w:rsidRDefault="002C0930" w:rsidP="008C5482">
            <w:pPr>
              <w:pStyle w:val="SOFinalPerformanceTableText"/>
            </w:pPr>
            <w:r w:rsidRPr="00383114">
              <w:t>Some depth of analysis of the student’s own learning.</w:t>
            </w:r>
          </w:p>
          <w:p w14:paraId="0A955C3F" w14:textId="77777777" w:rsidR="002C0930" w:rsidRPr="00383114" w:rsidRDefault="002C0930" w:rsidP="008C5482">
            <w:pPr>
              <w:pStyle w:val="SOFinalPerformanceTableText"/>
            </w:pPr>
            <w:r w:rsidRPr="00383114">
              <w:t>Well-considered response to feedback.</w:t>
            </w:r>
          </w:p>
        </w:tc>
        <w:tc>
          <w:tcPr>
            <w:tcW w:w="2202" w:type="dxa"/>
          </w:tcPr>
          <w:p w14:paraId="1F0099E2" w14:textId="77777777" w:rsidR="002C0930" w:rsidRPr="00383114" w:rsidRDefault="002C0930" w:rsidP="002C0930">
            <w:pPr>
              <w:pStyle w:val="SOFinalPerformanceTableText"/>
            </w:pPr>
            <w:r w:rsidRPr="00383114">
              <w:t>Effective interactive and collaborative skills in a range of situations.</w:t>
            </w:r>
          </w:p>
          <w:p w14:paraId="751C3806" w14:textId="77777777" w:rsidR="002C0930" w:rsidRPr="00383114" w:rsidRDefault="002C0930" w:rsidP="008C5482">
            <w:pPr>
              <w:pStyle w:val="SOFinalPerformanceTableText"/>
            </w:pPr>
            <w:r w:rsidRPr="00383114">
              <w:t>Clear communication of understanding, insights, and ideas about the learning interest.</w:t>
            </w:r>
          </w:p>
        </w:tc>
      </w:tr>
      <w:tr w:rsidR="002C0930" w:rsidRPr="00383114" w14:paraId="18490707" w14:textId="77777777" w:rsidTr="002C0930">
        <w:tc>
          <w:tcPr>
            <w:tcW w:w="352" w:type="dxa"/>
            <w:shd w:val="clear" w:color="auto" w:fill="D9D9D9" w:themeFill="background1" w:themeFillShade="D9"/>
          </w:tcPr>
          <w:p w14:paraId="0E240A64" w14:textId="77777777" w:rsidR="002C0930" w:rsidRPr="00383114" w:rsidRDefault="002C0930" w:rsidP="008C5482">
            <w:pPr>
              <w:pStyle w:val="SOFinalPerformanceTableLetters"/>
            </w:pPr>
            <w:bookmarkStart w:id="30" w:name="RowTitle_C_1"/>
            <w:r w:rsidRPr="00383114">
              <w:t>C</w:t>
            </w:r>
            <w:bookmarkEnd w:id="30"/>
          </w:p>
        </w:tc>
        <w:tc>
          <w:tcPr>
            <w:tcW w:w="2201" w:type="dxa"/>
          </w:tcPr>
          <w:p w14:paraId="17AF4EE2" w14:textId="77777777" w:rsidR="002C0930" w:rsidRPr="00383114" w:rsidRDefault="002C0930" w:rsidP="008C5482">
            <w:pPr>
              <w:pStyle w:val="SOFinalPerformanceTableText"/>
            </w:pPr>
            <w:r w:rsidRPr="00383114">
              <w:t>Informed understanding of aspects of disciplinary knowledge applied to the learning interest.</w:t>
            </w:r>
          </w:p>
          <w:p w14:paraId="3B72028D" w14:textId="77777777" w:rsidR="002C0930" w:rsidRPr="00383114" w:rsidRDefault="002C0930" w:rsidP="008C5482">
            <w:pPr>
              <w:pStyle w:val="SOFinalPerformanceTableText"/>
            </w:pPr>
            <w:r w:rsidRPr="00383114">
              <w:t>Considered knowledge and understanding of the learning interest and the relevant capabilities.</w:t>
            </w:r>
          </w:p>
        </w:tc>
        <w:tc>
          <w:tcPr>
            <w:tcW w:w="2201" w:type="dxa"/>
          </w:tcPr>
          <w:p w14:paraId="1FD8BBE2" w14:textId="77777777" w:rsidR="002C0930" w:rsidRPr="00383114" w:rsidRDefault="002C0930" w:rsidP="008C5482">
            <w:pPr>
              <w:pStyle w:val="SOFinalPerformanceTableText"/>
            </w:pPr>
            <w:r w:rsidRPr="00383114">
              <w:t>Considered application of perspectives from two or more disciplines in developing the learning interest.</w:t>
            </w:r>
          </w:p>
          <w:p w14:paraId="58AC8CB7" w14:textId="77777777" w:rsidR="002C0930" w:rsidRPr="00383114" w:rsidRDefault="002C0930" w:rsidP="008C5482">
            <w:pPr>
              <w:pStyle w:val="SOFinalPerformanceTableText"/>
            </w:pPr>
            <w:r w:rsidRPr="00383114">
              <w:t>Competent development of ideas and insights, with some connection to the learning interest.</w:t>
            </w:r>
          </w:p>
          <w:p w14:paraId="6E9F2A7C" w14:textId="77777777" w:rsidR="002C0930" w:rsidRPr="00383114" w:rsidRDefault="002C0930" w:rsidP="008C5482">
            <w:pPr>
              <w:pStyle w:val="SOFinalPerformanceTableText"/>
            </w:pPr>
            <w:r w:rsidRPr="00383114">
              <w:t>Considered application of the relevant capabilities.</w:t>
            </w:r>
          </w:p>
        </w:tc>
        <w:tc>
          <w:tcPr>
            <w:tcW w:w="2201" w:type="dxa"/>
          </w:tcPr>
          <w:p w14:paraId="6B2DC75D" w14:textId="77777777" w:rsidR="002C0930" w:rsidRPr="00383114" w:rsidRDefault="002C0930" w:rsidP="002C0930">
            <w:pPr>
              <w:pStyle w:val="SOFinalPerformanceTableText"/>
            </w:pPr>
            <w:r w:rsidRPr="00383114">
              <w:t>Some focused reflection on the ways in which aspects of the disciplines inform the learning interest.</w:t>
            </w:r>
          </w:p>
          <w:p w14:paraId="56461F6A" w14:textId="77777777" w:rsidR="002C0930" w:rsidRPr="00383114" w:rsidRDefault="002C0930" w:rsidP="008C5482">
            <w:pPr>
              <w:pStyle w:val="SOFinalPerformanceTableText"/>
            </w:pPr>
            <w:r w:rsidRPr="00383114">
              <w:t>Informed analysis and synthesis of ideas and information from different sources.</w:t>
            </w:r>
          </w:p>
          <w:p w14:paraId="5B2FFD3F" w14:textId="77777777" w:rsidR="002C0930" w:rsidRPr="00383114" w:rsidRDefault="002C0930" w:rsidP="002C0930">
            <w:pPr>
              <w:pStyle w:val="SOFinalPerformanceTableText"/>
            </w:pPr>
            <w:r w:rsidRPr="00383114">
              <w:t>Considered analysis of the student’s own learning.</w:t>
            </w:r>
          </w:p>
          <w:p w14:paraId="5B134EA0" w14:textId="77777777" w:rsidR="002C0930" w:rsidRPr="00383114" w:rsidRDefault="002C0930" w:rsidP="008C5482">
            <w:pPr>
              <w:pStyle w:val="SOFinalPerformanceTableText"/>
            </w:pPr>
            <w:r w:rsidRPr="00383114">
              <w:t>Considered response to feedback.</w:t>
            </w:r>
          </w:p>
        </w:tc>
        <w:tc>
          <w:tcPr>
            <w:tcW w:w="2202" w:type="dxa"/>
          </w:tcPr>
          <w:p w14:paraId="0EBC29D1" w14:textId="77777777" w:rsidR="002C0930" w:rsidRPr="00383114" w:rsidRDefault="002C0930" w:rsidP="002C0930">
            <w:pPr>
              <w:pStyle w:val="SOFinalPerformanceTableText"/>
            </w:pPr>
            <w:r w:rsidRPr="00383114">
              <w:t>Competent interactive and collaborative skills in different situations.</w:t>
            </w:r>
          </w:p>
          <w:p w14:paraId="639CFAA9" w14:textId="77777777" w:rsidR="002C0930" w:rsidRPr="00383114" w:rsidRDefault="002C0930" w:rsidP="008C5482">
            <w:pPr>
              <w:pStyle w:val="SOFinalPerformanceTableText"/>
            </w:pPr>
            <w:r w:rsidRPr="00383114">
              <w:t>Competent communication of understanding, insights, and ideas about the learning interest.</w:t>
            </w:r>
          </w:p>
        </w:tc>
      </w:tr>
      <w:tr w:rsidR="002C0930" w:rsidRPr="00383114" w14:paraId="50F939E2" w14:textId="77777777" w:rsidTr="002C0930">
        <w:tc>
          <w:tcPr>
            <w:tcW w:w="352" w:type="dxa"/>
            <w:shd w:val="clear" w:color="auto" w:fill="D9D9D9" w:themeFill="background1" w:themeFillShade="D9"/>
          </w:tcPr>
          <w:p w14:paraId="449F6505" w14:textId="77777777" w:rsidR="002C0930" w:rsidRPr="00383114" w:rsidRDefault="002C0930" w:rsidP="008C5482">
            <w:pPr>
              <w:pStyle w:val="SOFinalPerformanceTableLetters"/>
            </w:pPr>
            <w:bookmarkStart w:id="31" w:name="RowTitle_D_1"/>
            <w:r w:rsidRPr="00383114">
              <w:t>D</w:t>
            </w:r>
            <w:bookmarkEnd w:id="31"/>
          </w:p>
        </w:tc>
        <w:tc>
          <w:tcPr>
            <w:tcW w:w="2201" w:type="dxa"/>
          </w:tcPr>
          <w:p w14:paraId="31F3439D" w14:textId="77777777" w:rsidR="002C0930" w:rsidRPr="00383114" w:rsidRDefault="002C0930" w:rsidP="008C5482">
            <w:pPr>
              <w:pStyle w:val="SOFinalPerformanceTableText"/>
            </w:pPr>
            <w:r w:rsidRPr="00383114">
              <w:t>Some recognition of aspects of disciplinary knowledge, with some relevance to the learning interest.</w:t>
            </w:r>
          </w:p>
          <w:p w14:paraId="5C75ACDC" w14:textId="77777777" w:rsidR="002C0930" w:rsidRPr="00383114" w:rsidRDefault="002C0930" w:rsidP="008C5482">
            <w:pPr>
              <w:pStyle w:val="SOFinalPerformanceTableText"/>
            </w:pPr>
            <w:r w:rsidRPr="00383114">
              <w:t>Some knowledge and understanding of the learning interest and some aspects of the capabilities.</w:t>
            </w:r>
          </w:p>
        </w:tc>
        <w:tc>
          <w:tcPr>
            <w:tcW w:w="2201" w:type="dxa"/>
          </w:tcPr>
          <w:p w14:paraId="2975510F" w14:textId="77777777" w:rsidR="002C0930" w:rsidRPr="00383114" w:rsidRDefault="002C0930" w:rsidP="008C5482">
            <w:pPr>
              <w:pStyle w:val="SOFinalPerformanceTableText"/>
            </w:pPr>
            <w:r w:rsidRPr="00383114">
              <w:t>Inconsistent application of basic perspectives from one or more disciplines in developing aspects of the learning interest.</w:t>
            </w:r>
          </w:p>
          <w:p w14:paraId="14B37DD3" w14:textId="77777777" w:rsidR="002C0930" w:rsidRPr="00383114" w:rsidRDefault="002C0930" w:rsidP="008C5482">
            <w:pPr>
              <w:pStyle w:val="SOFinalPerformanceTableText"/>
            </w:pPr>
            <w:r w:rsidRPr="00383114">
              <w:t>Some development of basic ideas and insights.</w:t>
            </w:r>
          </w:p>
          <w:p w14:paraId="44EEC52B" w14:textId="77777777" w:rsidR="002C0930" w:rsidRPr="00383114" w:rsidRDefault="002C0930" w:rsidP="008C5482">
            <w:pPr>
              <w:pStyle w:val="SOFinalPerformanceTableText"/>
            </w:pPr>
            <w:r w:rsidRPr="00383114">
              <w:t>Some application of aspects of capabilities with prompts.</w:t>
            </w:r>
          </w:p>
        </w:tc>
        <w:tc>
          <w:tcPr>
            <w:tcW w:w="2201" w:type="dxa"/>
          </w:tcPr>
          <w:p w14:paraId="170EE155" w14:textId="77777777" w:rsidR="002C0930" w:rsidRPr="00383114" w:rsidRDefault="002C0930" w:rsidP="008C5482">
            <w:pPr>
              <w:pStyle w:val="SOFinalPerformanceTableText"/>
            </w:pPr>
            <w:r w:rsidRPr="00383114">
              <w:t>Basic consideration of one or more ways in which aspects of the disciplines inform the learning interest.</w:t>
            </w:r>
          </w:p>
          <w:p w14:paraId="30E74422" w14:textId="77777777" w:rsidR="002C0930" w:rsidRPr="00383114" w:rsidRDefault="002C0930" w:rsidP="002C0930">
            <w:pPr>
              <w:pStyle w:val="SOFinalPerformanceTableText"/>
            </w:pPr>
            <w:r w:rsidRPr="00383114">
              <w:t>Partly connected summary of ideas and information.</w:t>
            </w:r>
          </w:p>
          <w:p w14:paraId="332DA66B" w14:textId="77777777" w:rsidR="002C0930" w:rsidRPr="00383114" w:rsidRDefault="002C0930" w:rsidP="002C0930">
            <w:pPr>
              <w:pStyle w:val="SOFinalPerformanceTableText"/>
            </w:pPr>
            <w:r w:rsidRPr="00383114">
              <w:t>Description of the student’s own learning.</w:t>
            </w:r>
          </w:p>
          <w:p w14:paraId="79561715" w14:textId="77777777" w:rsidR="002C0930" w:rsidRPr="00383114" w:rsidRDefault="002C0930" w:rsidP="008C5482">
            <w:pPr>
              <w:pStyle w:val="SOFinalPerformanceTableText"/>
            </w:pPr>
            <w:r w:rsidRPr="00383114">
              <w:t>Superficial response to feedback.</w:t>
            </w:r>
          </w:p>
        </w:tc>
        <w:tc>
          <w:tcPr>
            <w:tcW w:w="2202" w:type="dxa"/>
          </w:tcPr>
          <w:p w14:paraId="76C07404" w14:textId="77777777" w:rsidR="002C0930" w:rsidRPr="00383114" w:rsidRDefault="002C0930" w:rsidP="002C0930">
            <w:pPr>
              <w:pStyle w:val="SOFinalPerformanceTableText"/>
            </w:pPr>
            <w:r w:rsidRPr="00383114">
              <w:t>Some basic interactive and collaborative skills that may not be sustained.</w:t>
            </w:r>
          </w:p>
          <w:p w14:paraId="502FB32A" w14:textId="77777777" w:rsidR="002C0930" w:rsidRPr="00383114" w:rsidRDefault="002C0930" w:rsidP="008C5482">
            <w:pPr>
              <w:pStyle w:val="SOFinalPerformanceTableText"/>
            </w:pPr>
            <w:r w:rsidRPr="00383114">
              <w:t>Partly connected communication of understanding, insights, or ideas about the learning interest.</w:t>
            </w:r>
          </w:p>
        </w:tc>
      </w:tr>
      <w:tr w:rsidR="002C0930" w:rsidRPr="00383114" w14:paraId="530AD4C7" w14:textId="77777777" w:rsidTr="002C0930">
        <w:tc>
          <w:tcPr>
            <w:tcW w:w="352" w:type="dxa"/>
            <w:shd w:val="clear" w:color="auto" w:fill="D9D9D9" w:themeFill="background1" w:themeFillShade="D9"/>
          </w:tcPr>
          <w:p w14:paraId="042E74F6" w14:textId="77777777" w:rsidR="002C0930" w:rsidRPr="00383114" w:rsidRDefault="002C0930" w:rsidP="008C5482">
            <w:pPr>
              <w:pStyle w:val="SOFinalPerformanceTableLetters"/>
            </w:pPr>
            <w:bookmarkStart w:id="32" w:name="RowTitle_E_1"/>
            <w:r w:rsidRPr="00383114">
              <w:lastRenderedPageBreak/>
              <w:t>E</w:t>
            </w:r>
            <w:bookmarkEnd w:id="32"/>
          </w:p>
        </w:tc>
        <w:tc>
          <w:tcPr>
            <w:tcW w:w="2201" w:type="dxa"/>
          </w:tcPr>
          <w:p w14:paraId="0549BD63" w14:textId="3A11694C" w:rsidR="002C0930" w:rsidRPr="00383114" w:rsidRDefault="002C0930" w:rsidP="002C0930">
            <w:pPr>
              <w:pStyle w:val="SOFinalPerformanceTableText"/>
            </w:pPr>
            <w:r w:rsidRPr="00383114">
              <w:t>Li</w:t>
            </w:r>
            <w:r w:rsidR="00601FD4">
              <w:rPr>
                <w:noProof/>
              </w:rPr>
              <mc:AlternateContent>
                <mc:Choice Requires="wps">
                  <w:drawing>
                    <wp:anchor distT="0" distB="0" distL="114300" distR="114300" simplePos="0" relativeHeight="251656192" behindDoc="0" locked="0" layoutInCell="0" allowOverlap="1" wp14:anchorId="49016C44" wp14:editId="56A33682">
                      <wp:simplePos x="0" y="0"/>
                      <wp:positionH relativeFrom="page">
                        <wp:posOffset>0</wp:posOffset>
                      </wp:positionH>
                      <wp:positionV relativeFrom="page">
                        <wp:posOffset>190500</wp:posOffset>
                      </wp:positionV>
                      <wp:extent cx="7557135" cy="252095"/>
                      <wp:effectExtent l="0" t="0" r="0" b="14605"/>
                      <wp:wrapNone/>
                      <wp:docPr id="35"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DD834"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9016C44" id="_x0000_s1031" type="#_x0000_t202" alt="{&quot;HashCode&quot;:1178062039,&quot;Height&quot;:842.0,&quot;Width&quot;:595.0,&quot;Placement&quot;:&quot;Header&quot;,&quot;Index&quot;:&quot;Primary&quot;,&quot;Section&quot;:3,&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8kRPea8CAABOBQAADgAAAAAA&#10;AAAAAAAAAAAuAgAAZHJzL2Uyb0RvYy54bWxQSwECLQAUAAYACAAAACEAJswtttwAAAAHAQAADwAA&#10;AAAAAAAAAAAAAAAJBQAAZHJzL2Rvd25yZXYueG1sUEsFBgAAAAAEAAQA8wAAABIGAAAAAA==&#10;" o:allowincell="f" filled="f" stroked="f" strokeweight=".5pt">
                      <v:textbox inset=",0,,0">
                        <w:txbxContent>
                          <w:p w14:paraId="6EFDD834"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mited recognition of any aspects of disciplinary knowledge.</w:t>
            </w:r>
          </w:p>
          <w:p w14:paraId="78F34565" w14:textId="77777777" w:rsidR="002C0930" w:rsidRPr="00383114" w:rsidRDefault="002C0930" w:rsidP="008C5482">
            <w:pPr>
              <w:pStyle w:val="SOFinalPerformanceTableText"/>
            </w:pPr>
            <w:r w:rsidRPr="00383114">
              <w:t>Emerging awareness of the learning interest or aspects of the capabilities.</w:t>
            </w:r>
          </w:p>
        </w:tc>
        <w:tc>
          <w:tcPr>
            <w:tcW w:w="2201" w:type="dxa"/>
          </w:tcPr>
          <w:p w14:paraId="27BA2A01" w14:textId="77777777" w:rsidR="002C0930" w:rsidRPr="00383114" w:rsidRDefault="002C0930" w:rsidP="008C5482">
            <w:pPr>
              <w:pStyle w:val="SOFinalPerformanceTableText"/>
            </w:pPr>
            <w:r w:rsidRPr="00383114">
              <w:t>Attempted application of a basic perspective from one of the disciplines to begin developing an aspect of the learning interest.</w:t>
            </w:r>
          </w:p>
          <w:p w14:paraId="2BEA3B03" w14:textId="77777777" w:rsidR="002C0930" w:rsidRPr="00383114" w:rsidRDefault="002C0930" w:rsidP="008C5482">
            <w:pPr>
              <w:pStyle w:val="SOFinalPerformanceTableText"/>
            </w:pPr>
            <w:r w:rsidRPr="00383114">
              <w:t>Attempted development of an idea or insight.</w:t>
            </w:r>
          </w:p>
          <w:p w14:paraId="53E6A2FA" w14:textId="77777777" w:rsidR="002C0930" w:rsidRPr="00383114" w:rsidRDefault="002C0930" w:rsidP="008C5482">
            <w:pPr>
              <w:pStyle w:val="SOFinalPerformanceTableText"/>
            </w:pPr>
            <w:r w:rsidRPr="00383114">
              <w:t>Limited application of any aspects of capabilities.</w:t>
            </w:r>
          </w:p>
        </w:tc>
        <w:tc>
          <w:tcPr>
            <w:tcW w:w="2201" w:type="dxa"/>
          </w:tcPr>
          <w:p w14:paraId="52073633" w14:textId="77777777" w:rsidR="002C0930" w:rsidRPr="00383114" w:rsidRDefault="002C0930" w:rsidP="002C0930">
            <w:pPr>
              <w:pStyle w:val="SOFinalPerformanceTableText"/>
            </w:pPr>
            <w:r w:rsidRPr="00383114">
              <w:t>Limited attempt at considering any ways in which aspects of the disciplines may inform the learning interest.</w:t>
            </w:r>
          </w:p>
          <w:p w14:paraId="79B71326" w14:textId="77777777" w:rsidR="002C0930" w:rsidRPr="00383114" w:rsidRDefault="002C0930" w:rsidP="008C5482">
            <w:pPr>
              <w:pStyle w:val="SOFinalPerformanceTableText"/>
            </w:pPr>
            <w:r w:rsidRPr="00383114">
              <w:t>Description of some information that may be relevant.</w:t>
            </w:r>
          </w:p>
          <w:p w14:paraId="7F6683B9" w14:textId="77777777" w:rsidR="002C0930" w:rsidRPr="00383114" w:rsidRDefault="002C0930" w:rsidP="008C5482">
            <w:pPr>
              <w:pStyle w:val="SOFinalPerformanceTableText"/>
            </w:pPr>
            <w:r w:rsidRPr="00383114">
              <w:t xml:space="preserve">Attempted description of aspects of the student’s own learning. </w:t>
            </w:r>
          </w:p>
          <w:p w14:paraId="1AD85834" w14:textId="77777777" w:rsidR="002C0930" w:rsidRPr="00383114" w:rsidRDefault="002C0930" w:rsidP="008C5482">
            <w:pPr>
              <w:pStyle w:val="SOFinalPerformanceTableText"/>
            </w:pPr>
            <w:r w:rsidRPr="00383114">
              <w:t>Attempted response to feedback.</w:t>
            </w:r>
          </w:p>
        </w:tc>
        <w:tc>
          <w:tcPr>
            <w:tcW w:w="2202" w:type="dxa"/>
          </w:tcPr>
          <w:p w14:paraId="78BC9070" w14:textId="77777777" w:rsidR="002C0930" w:rsidRPr="00383114" w:rsidRDefault="002C0930" w:rsidP="008C5482">
            <w:pPr>
              <w:pStyle w:val="SOFinalPerformanceTableText"/>
            </w:pPr>
            <w:r w:rsidRPr="00383114">
              <w:t>Limited interactive and collaborative skills.</w:t>
            </w:r>
          </w:p>
          <w:p w14:paraId="74FE18D0" w14:textId="77777777" w:rsidR="002C0930" w:rsidRPr="00383114" w:rsidRDefault="002C0930" w:rsidP="008C5482">
            <w:pPr>
              <w:pStyle w:val="SOFinalPerformanceTableText"/>
            </w:pPr>
            <w:r w:rsidRPr="00383114">
              <w:t>Attempted communication of one or more ideas about the learning interest.</w:t>
            </w:r>
          </w:p>
        </w:tc>
      </w:tr>
    </w:tbl>
    <w:p w14:paraId="6191C1D0" w14:textId="77777777" w:rsidR="005276AE" w:rsidRPr="00383114" w:rsidRDefault="005276AE" w:rsidP="005276AE">
      <w:pPr>
        <w:pStyle w:val="SOFinalBodyText"/>
      </w:pPr>
    </w:p>
    <w:p w14:paraId="3F3F256E" w14:textId="77777777" w:rsidR="00A94A4E" w:rsidRPr="00383114" w:rsidRDefault="00A94A4E" w:rsidP="0076778C">
      <w:pPr>
        <w:pStyle w:val="SOFinalBodyText"/>
        <w:sectPr w:rsidR="00A94A4E" w:rsidRPr="00383114" w:rsidSect="00154863">
          <w:headerReference w:type="even" r:id="rId47"/>
          <w:footerReference w:type="even" r:id="rId48"/>
          <w:headerReference w:type="first" r:id="rId49"/>
          <w:footerReference w:type="first" r:id="rId50"/>
          <w:pgSz w:w="11901" w:h="16857" w:code="210"/>
          <w:pgMar w:top="1985" w:right="1985" w:bottom="1985" w:left="1985" w:header="1701" w:footer="1134" w:gutter="0"/>
          <w:cols w:space="708"/>
          <w:titlePg/>
          <w:docGrid w:linePitch="360"/>
        </w:sectPr>
      </w:pPr>
    </w:p>
    <w:p w14:paraId="748BC320" w14:textId="77777777" w:rsidR="001F281F" w:rsidRPr="00E93E29" w:rsidRDefault="00E93E29" w:rsidP="00E93E29">
      <w:pPr>
        <w:pStyle w:val="SOFinalHead2TOP"/>
      </w:pPr>
      <w:bookmarkStart w:id="33" w:name="_Toc428262657"/>
      <w:r w:rsidRPr="00E93E29">
        <w:lastRenderedPageBreak/>
        <w:t>Assessment Integrity</w:t>
      </w:r>
      <w:bookmarkEnd w:id="33"/>
    </w:p>
    <w:p w14:paraId="30C99E7C" w14:textId="77777777" w:rsidR="008E279B" w:rsidRPr="00383114" w:rsidRDefault="008E279B" w:rsidP="008E279B">
      <w:pPr>
        <w:pStyle w:val="SOFinalBodyText"/>
      </w:pPr>
      <w:r w:rsidRPr="0038311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1D1B843" w14:textId="77777777" w:rsidR="008E279B" w:rsidRPr="00383114" w:rsidRDefault="008E279B" w:rsidP="008E279B">
      <w:pPr>
        <w:pStyle w:val="SOFinalBodyText"/>
      </w:pPr>
      <w:r w:rsidRPr="00383114">
        <w:t xml:space="preserve">The SACE Board uses a range of quality assurance processes so that the grades awarded for student achievement in the </w:t>
      </w:r>
      <w:r w:rsidR="008F77CF" w:rsidRPr="00383114">
        <w:t>school</w:t>
      </w:r>
      <w:r w:rsidRPr="00383114">
        <w:t xml:space="preserve"> assessment are applied consistently and fairly against the performance standards for a subject, and are comparable across all schools.</w:t>
      </w:r>
    </w:p>
    <w:p w14:paraId="2596CB8B" w14:textId="77777777" w:rsidR="00D523F0" w:rsidRPr="00383114" w:rsidRDefault="00296A04" w:rsidP="008E279B">
      <w:pPr>
        <w:pStyle w:val="SOFinalBodyText"/>
      </w:pPr>
      <w:r w:rsidRPr="00383114">
        <w:t>Information and guidelines on quality assurance in assessment at Stage 1 are available on the SACE website (www.sace.sa.edu.au).</w:t>
      </w:r>
    </w:p>
    <w:p w14:paraId="250B47DF" w14:textId="77777777" w:rsidR="00D65BB2" w:rsidRPr="00383114" w:rsidRDefault="00D65BB2" w:rsidP="008E279B">
      <w:pPr>
        <w:pStyle w:val="SOFinalBodyText"/>
      </w:pPr>
    </w:p>
    <w:p w14:paraId="1860DAD1" w14:textId="77777777" w:rsidR="00D523F0" w:rsidRPr="00383114" w:rsidRDefault="00D523F0" w:rsidP="008E279B">
      <w:pPr>
        <w:pStyle w:val="SOFinalBodyText"/>
        <w:sectPr w:rsidR="00D523F0" w:rsidRPr="00383114" w:rsidSect="00316502">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56B74E41" w14:textId="325069C9" w:rsidR="00D523F0" w:rsidRPr="00E93E29" w:rsidRDefault="00601FD4" w:rsidP="00E93E29">
      <w:pPr>
        <w:pStyle w:val="SOFinalHead1"/>
      </w:pPr>
      <w:bookmarkStart w:id="34" w:name="_Toc428262658"/>
      <w:r>
        <w:rPr>
          <w:noProof/>
        </w:rPr>
        <w:lastRenderedPageBreak/>
        <mc:AlternateContent>
          <mc:Choice Requires="wps">
            <w:drawing>
              <wp:anchor distT="0" distB="0" distL="114300" distR="114300" simplePos="0" relativeHeight="251657216" behindDoc="0" locked="0" layoutInCell="0" allowOverlap="1" wp14:anchorId="51F71AA3" wp14:editId="0FC5B828">
                <wp:simplePos x="0" y="0"/>
                <wp:positionH relativeFrom="page">
                  <wp:posOffset>0</wp:posOffset>
                </wp:positionH>
                <wp:positionV relativeFrom="page">
                  <wp:posOffset>190500</wp:posOffset>
                </wp:positionV>
                <wp:extent cx="7557135" cy="252095"/>
                <wp:effectExtent l="0" t="0" r="0" b="14605"/>
                <wp:wrapNone/>
                <wp:docPr id="36"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028EB"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1F71AA3" id="_x0000_s1032" type="#_x0000_t202" alt="{&quot;HashCode&quot;:1178062039,&quot;Height&quot;:842.0,&quot;Width&quot;:595.0,&quot;Placement&quot;:&quot;Header&quot;,&quot;Index&quot;:&quot;Primary&quot;,&quot;Section&quot;:3,&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Yit7ksQIAAE4FAAAOAAAA&#10;AAAAAAAAAAAAAC4CAABkcnMvZTJvRG9jLnhtbFBLAQItABQABgAIAAAAIQAmzC223AAAAAcBAAAP&#10;AAAAAAAAAAAAAAAAAAsFAABkcnMvZG93bnJldi54bWxQSwUGAAAAAAQABADzAAAAFAYAAAAA&#10;" o:allowincell="f" filled="f" stroked="f" strokeweight=".5pt">
                <v:textbox inset=",0,,0">
                  <w:txbxContent>
                    <w:p w14:paraId="7D4028EB"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E93E29">
        <w:t>Support Materials</w:t>
      </w:r>
      <w:bookmarkEnd w:id="34"/>
    </w:p>
    <w:p w14:paraId="5141F4A5" w14:textId="77777777" w:rsidR="00D76F39" w:rsidRPr="00383114" w:rsidRDefault="00E93E29" w:rsidP="00E93E29">
      <w:pPr>
        <w:pStyle w:val="SOFinalHead2AfterHead1"/>
      </w:pPr>
      <w:bookmarkStart w:id="35" w:name="_Toc428262659"/>
      <w:r w:rsidRPr="00383114">
        <w:t>Subject-</w:t>
      </w:r>
      <w:r>
        <w:t>s</w:t>
      </w:r>
      <w:r w:rsidRPr="00383114">
        <w:t>pecific Advice</w:t>
      </w:r>
      <w:bookmarkEnd w:id="35"/>
    </w:p>
    <w:p w14:paraId="6A534065" w14:textId="77777777" w:rsidR="00DC7CC5" w:rsidRPr="00383114" w:rsidRDefault="00723479" w:rsidP="00723479">
      <w:pPr>
        <w:pStyle w:val="SOFinalBodyText"/>
      </w:pPr>
      <w:r w:rsidRPr="00383114">
        <w:t>Online support materials are provided for each subject and updated regularly</w:t>
      </w:r>
      <w:r w:rsidR="008E279B" w:rsidRPr="00383114">
        <w:t xml:space="preserve"> on the SACE website (www.sace.sa.edu.au)</w:t>
      </w:r>
      <w:r w:rsidRPr="00383114">
        <w:t>. Examples of support materials are sample learning and assessment plans, annotated assessment tasks, annotated student responses, and recommended resource materials.</w:t>
      </w:r>
    </w:p>
    <w:p w14:paraId="16DA5675" w14:textId="77777777" w:rsidR="00D523F0" w:rsidRPr="00383114" w:rsidRDefault="00E93E29" w:rsidP="00E93E29">
      <w:pPr>
        <w:pStyle w:val="SOFinalHead2"/>
      </w:pPr>
      <w:bookmarkStart w:id="36" w:name="_Toc428262660"/>
      <w:r>
        <w:t>Advice o</w:t>
      </w:r>
      <w:r w:rsidRPr="00383114">
        <w:t xml:space="preserve">n Ethical Study </w:t>
      </w:r>
      <w:r>
        <w:t>a</w:t>
      </w:r>
      <w:r w:rsidRPr="00383114">
        <w:t>nd Research</w:t>
      </w:r>
      <w:bookmarkEnd w:id="36"/>
    </w:p>
    <w:p w14:paraId="51339255" w14:textId="77777777" w:rsidR="00A60225" w:rsidRPr="00383114" w:rsidRDefault="00296A04" w:rsidP="00D523F0">
      <w:pPr>
        <w:pStyle w:val="SOFinalBodyText"/>
      </w:pPr>
      <w:r w:rsidRPr="00383114">
        <w:t>Advice for students and teachers on ethical study and research practices is available in the guidelines on the ethical conduct of research in the SACE on the SACE website (www.sace.sa.edu.au).</w:t>
      </w:r>
    </w:p>
    <w:p w14:paraId="480FE68B" w14:textId="77777777" w:rsidR="00D65BB2" w:rsidRPr="00383114" w:rsidRDefault="00D65BB2" w:rsidP="00D523F0">
      <w:pPr>
        <w:pStyle w:val="SOFinalBodyText"/>
        <w:sectPr w:rsidR="00D65BB2" w:rsidRPr="00383114" w:rsidSect="00154863">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76BCA3CC" w14:textId="77777777" w:rsidR="00E86379" w:rsidRPr="00383114" w:rsidRDefault="00BB29F4" w:rsidP="00BB29F4">
      <w:pPr>
        <w:pStyle w:val="SoFinalSectionHead"/>
        <w:rPr>
          <w:lang w:val="en-AU"/>
        </w:rPr>
        <w:sectPr w:rsidR="00E86379" w:rsidRPr="00383114" w:rsidSect="005276AE">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37" w:name="_Toc428262661"/>
      <w:r w:rsidRPr="00383114">
        <w:lastRenderedPageBreak/>
        <w:t>Stage 2 Cross-disciplinary Studies</w:t>
      </w:r>
      <w:bookmarkEnd w:id="37"/>
    </w:p>
    <w:p w14:paraId="3DE4B023" w14:textId="77777777" w:rsidR="00D65BB2" w:rsidRPr="00383114" w:rsidRDefault="00E93E29" w:rsidP="00E93E29">
      <w:pPr>
        <w:pStyle w:val="SOFinalHead1"/>
      </w:pPr>
      <w:bookmarkStart w:id="38" w:name="_Toc428262662"/>
      <w:r w:rsidRPr="00383114">
        <w:lastRenderedPageBreak/>
        <w:t xml:space="preserve">Learning Scope </w:t>
      </w:r>
      <w:r>
        <w:t>a</w:t>
      </w:r>
      <w:r w:rsidRPr="00383114">
        <w:t>nd Requirements</w:t>
      </w:r>
      <w:bookmarkEnd w:id="38"/>
    </w:p>
    <w:p w14:paraId="0945FF44" w14:textId="77777777" w:rsidR="00D65BB2" w:rsidRPr="00E93E29" w:rsidRDefault="00E93E29" w:rsidP="00E93E29">
      <w:pPr>
        <w:pStyle w:val="SOFinalHead2AfterHead1"/>
      </w:pPr>
      <w:bookmarkStart w:id="39" w:name="_Toc428262663"/>
      <w:r w:rsidRPr="00E93E29">
        <w:t>Learning Requirements</w:t>
      </w:r>
      <w:bookmarkEnd w:id="39"/>
    </w:p>
    <w:p w14:paraId="5D5E914B" w14:textId="77777777" w:rsidR="00A1720E" w:rsidRPr="00383114" w:rsidRDefault="00A1720E" w:rsidP="002C0930">
      <w:pPr>
        <w:pStyle w:val="SOFinalBodyText"/>
      </w:pPr>
      <w:r w:rsidRPr="00383114">
        <w:t>The learning requirements summarise the knowledge, skills, and understanding that students are expected to develop and demonstrate through their learning</w:t>
      </w:r>
      <w:r w:rsidR="002C0930">
        <w:t xml:space="preserve"> in Stage </w:t>
      </w:r>
      <w:r w:rsidR="004445F2">
        <w:t>2</w:t>
      </w:r>
      <w:r w:rsidR="002C0930">
        <w:t> Cross</w:t>
      </w:r>
      <w:r w:rsidR="002C0930">
        <w:noBreakHyphen/>
      </w:r>
      <w:r w:rsidR="004445F2">
        <w:t>disciplinary Studies</w:t>
      </w:r>
      <w:r w:rsidRPr="00383114">
        <w:t>.</w:t>
      </w:r>
    </w:p>
    <w:p w14:paraId="0FF8CFED" w14:textId="77777777" w:rsidR="00A1720E" w:rsidRPr="00383114" w:rsidRDefault="00A1720E" w:rsidP="00A1720E">
      <w:pPr>
        <w:pStyle w:val="SOFinalBodyText"/>
      </w:pPr>
      <w:r w:rsidRPr="00383114">
        <w:t>In this subject, students are expected to:</w:t>
      </w:r>
    </w:p>
    <w:p w14:paraId="574D7D3B" w14:textId="77777777" w:rsidR="00A1720E" w:rsidRPr="00383114" w:rsidRDefault="00A1720E" w:rsidP="00073AAB">
      <w:pPr>
        <w:pStyle w:val="SOFinalNumbering"/>
      </w:pPr>
      <w:r w:rsidRPr="00383114">
        <w:t>1.</w:t>
      </w:r>
      <w:r w:rsidRPr="00383114">
        <w:tab/>
        <w:t>understand key elements of the disciplines related to the learning interest</w:t>
      </w:r>
    </w:p>
    <w:p w14:paraId="52CA1ADF" w14:textId="77777777" w:rsidR="00A1720E" w:rsidRPr="00383114" w:rsidRDefault="00A1720E" w:rsidP="00A1720E">
      <w:pPr>
        <w:pStyle w:val="SOFinalNumbering"/>
      </w:pPr>
      <w:r w:rsidRPr="00383114">
        <w:t>2.</w:t>
      </w:r>
      <w:r w:rsidRPr="00383114">
        <w:tab/>
        <w:t>understand, apply, and explore connections between aspects of two or more disciplines to develop the learning interest and relevant capabilities</w:t>
      </w:r>
    </w:p>
    <w:p w14:paraId="2E75C011" w14:textId="77777777" w:rsidR="00A1720E" w:rsidRPr="00383114" w:rsidRDefault="00A1720E" w:rsidP="00073AAB">
      <w:pPr>
        <w:pStyle w:val="SOFinalNumbering"/>
      </w:pPr>
      <w:r w:rsidRPr="00383114">
        <w:t>3.</w:t>
      </w:r>
      <w:r w:rsidRPr="00383114">
        <w:tab/>
        <w:t xml:space="preserve">analyse and evaluate ideas and information from </w:t>
      </w:r>
      <w:r w:rsidR="00073AAB" w:rsidRPr="00383114">
        <w:t>different</w:t>
      </w:r>
      <w:r w:rsidR="008A3533" w:rsidRPr="00383114">
        <w:t xml:space="preserve"> sources and perspectives</w:t>
      </w:r>
    </w:p>
    <w:p w14:paraId="76562AF5" w14:textId="77777777" w:rsidR="00A1720E" w:rsidRPr="00383114" w:rsidRDefault="00A1720E" w:rsidP="00A1720E">
      <w:pPr>
        <w:pStyle w:val="SOFinalNumbering"/>
      </w:pPr>
      <w:r w:rsidRPr="00383114">
        <w:t>4.</w:t>
      </w:r>
      <w:r w:rsidRPr="00383114">
        <w:tab/>
        <w:t xml:space="preserve">identify and evaluate the </w:t>
      </w:r>
      <w:r w:rsidR="008A3533" w:rsidRPr="00383114">
        <w:t xml:space="preserve">ways in which the </w:t>
      </w:r>
      <w:r w:rsidRPr="00383114">
        <w:t xml:space="preserve">disciplines </w:t>
      </w:r>
      <w:r w:rsidR="008A3533" w:rsidRPr="00383114">
        <w:t>inform the learning interest</w:t>
      </w:r>
    </w:p>
    <w:p w14:paraId="62BAF096" w14:textId="77777777" w:rsidR="00A1720E" w:rsidRPr="00383114" w:rsidRDefault="00A1720E" w:rsidP="00A1720E">
      <w:pPr>
        <w:pStyle w:val="SOFinalNumbering"/>
      </w:pPr>
      <w:r w:rsidRPr="00383114">
        <w:t>5.</w:t>
      </w:r>
      <w:r w:rsidRPr="00383114">
        <w:tab/>
        <w:t>wor</w:t>
      </w:r>
      <w:r w:rsidR="008A3533" w:rsidRPr="00383114">
        <w:t>k independently and with others</w:t>
      </w:r>
    </w:p>
    <w:p w14:paraId="38ACA6CD" w14:textId="77777777" w:rsidR="00A1720E" w:rsidRPr="00383114" w:rsidRDefault="00A1720E" w:rsidP="00A1720E">
      <w:pPr>
        <w:pStyle w:val="SOFinalNumbering"/>
      </w:pPr>
      <w:r w:rsidRPr="00383114">
        <w:t>6.</w:t>
      </w:r>
      <w:r w:rsidRPr="00383114">
        <w:tab/>
        <w:t>create and communicate reasoned conclusions, develop new ideas and insights, and solve problems</w:t>
      </w:r>
    </w:p>
    <w:p w14:paraId="5287C70F" w14:textId="77777777" w:rsidR="00A1720E" w:rsidRPr="00383114" w:rsidRDefault="00A1720E" w:rsidP="00A1720E">
      <w:pPr>
        <w:pStyle w:val="SOFinalNumbering"/>
      </w:pPr>
      <w:r w:rsidRPr="00383114">
        <w:t>7.</w:t>
      </w:r>
      <w:r w:rsidRPr="00383114">
        <w:tab/>
        <w:t>analyse and reflect on their learning and evaluate feedback.</w:t>
      </w:r>
    </w:p>
    <w:p w14:paraId="3DEC7A51" w14:textId="77777777" w:rsidR="00D65BB2" w:rsidRPr="00E93E29" w:rsidRDefault="00E93E29" w:rsidP="00E93E29">
      <w:pPr>
        <w:pStyle w:val="SOFinalHead2"/>
      </w:pPr>
      <w:bookmarkStart w:id="40" w:name="_Toc428262664"/>
      <w:r w:rsidRPr="00E93E29">
        <w:t>Content</w:t>
      </w:r>
      <w:bookmarkEnd w:id="40"/>
    </w:p>
    <w:p w14:paraId="341D5689" w14:textId="77777777" w:rsidR="008E279B" w:rsidRPr="00383114" w:rsidRDefault="008E279B" w:rsidP="00A1720E">
      <w:pPr>
        <w:pStyle w:val="SOFinalBodyText"/>
      </w:pPr>
      <w:r w:rsidRPr="00383114">
        <w:t xml:space="preserve">Cross-disciplinary Studies </w:t>
      </w:r>
      <w:r w:rsidR="009C4FAA">
        <w:t>is</w:t>
      </w:r>
      <w:r w:rsidRPr="00383114">
        <w:t xml:space="preserve"> a 10-credit subject or a</w:t>
      </w:r>
      <w:r w:rsidR="009C4FAA">
        <w:t xml:space="preserve"> </w:t>
      </w:r>
      <w:r w:rsidRPr="00383114">
        <w:t>20-credit subject</w:t>
      </w:r>
      <w:r w:rsidR="009C4FAA">
        <w:t xml:space="preserve"> at Stage 2</w:t>
      </w:r>
      <w:r w:rsidRPr="00383114">
        <w:t>.</w:t>
      </w:r>
    </w:p>
    <w:p w14:paraId="648D88D4" w14:textId="77777777" w:rsidR="00A1720E" w:rsidRPr="00383114" w:rsidRDefault="008E279B" w:rsidP="00A1720E">
      <w:pPr>
        <w:pStyle w:val="SOFinalBodyText"/>
      </w:pPr>
      <w:r w:rsidRPr="00383114">
        <w:t>Sc</w:t>
      </w:r>
      <w:r w:rsidR="00A1720E" w:rsidRPr="00383114">
        <w:t>hools may either follow or vary the content recommended in this subject outline.</w:t>
      </w:r>
    </w:p>
    <w:p w14:paraId="24C71CA9" w14:textId="77777777" w:rsidR="00A1720E" w:rsidRPr="00383114" w:rsidRDefault="00A1720E" w:rsidP="00A1720E">
      <w:pPr>
        <w:pStyle w:val="SOFinalBodyText"/>
      </w:pPr>
      <w:r w:rsidRPr="00383114">
        <w:t>The content of Stage 2 Cross-disciplinary Studies is built around:</w:t>
      </w:r>
    </w:p>
    <w:p w14:paraId="05A34B9A" w14:textId="77777777" w:rsidR="00A1720E" w:rsidRPr="00383114" w:rsidRDefault="00A1720E" w:rsidP="00C945D2">
      <w:pPr>
        <w:pStyle w:val="SOFinalBullets"/>
      </w:pPr>
      <w:r w:rsidRPr="00383114">
        <w:t xml:space="preserve">the learning </w:t>
      </w:r>
      <w:r w:rsidR="00F97A5F" w:rsidRPr="00383114">
        <w:t>interest</w:t>
      </w:r>
    </w:p>
    <w:p w14:paraId="6497FC01" w14:textId="77777777" w:rsidR="00A1720E" w:rsidRPr="00383114" w:rsidRDefault="00A1720E" w:rsidP="00C945D2">
      <w:pPr>
        <w:pStyle w:val="SOFinalBullets"/>
      </w:pPr>
      <w:r w:rsidRPr="00383114">
        <w:t xml:space="preserve">an understanding of the </w:t>
      </w:r>
      <w:r w:rsidR="00073AAB" w:rsidRPr="00383114">
        <w:t>relevant</w:t>
      </w:r>
      <w:r w:rsidRPr="00383114">
        <w:t xml:space="preserve"> disciplines and capabilities.</w:t>
      </w:r>
    </w:p>
    <w:p w14:paraId="35ABA0E2" w14:textId="77777777" w:rsidR="00A1720E" w:rsidRPr="00383114" w:rsidRDefault="00A1720E" w:rsidP="00A1720E">
      <w:pPr>
        <w:pStyle w:val="SOFinalBodyText"/>
      </w:pPr>
      <w:r w:rsidRPr="00383114">
        <w:t xml:space="preserve">The learning interest </w:t>
      </w:r>
      <w:r w:rsidR="00F97A5F" w:rsidRPr="00383114">
        <w:t xml:space="preserve">is a practical or theoretical challenge, topic, or issue </w:t>
      </w:r>
      <w:r w:rsidR="00E524BB" w:rsidRPr="00383114">
        <w:t xml:space="preserve">that </w:t>
      </w:r>
      <w:r w:rsidRPr="00383114">
        <w:t xml:space="preserve">extends </w:t>
      </w:r>
      <w:r w:rsidR="00F97A5F" w:rsidRPr="00383114">
        <w:t xml:space="preserve">throughout </w:t>
      </w:r>
      <w:r w:rsidRPr="00383114">
        <w:t>the program. The learning interest can be expressed as:</w:t>
      </w:r>
    </w:p>
    <w:p w14:paraId="1447D4DF" w14:textId="77777777" w:rsidR="00A1720E" w:rsidRPr="00383114" w:rsidRDefault="00A1720E" w:rsidP="00C945D2">
      <w:pPr>
        <w:pStyle w:val="SOFinalBullets"/>
      </w:pPr>
      <w:r w:rsidRPr="00383114">
        <w:t>a challenging set of ideas or questions</w:t>
      </w:r>
    </w:p>
    <w:p w14:paraId="22BE2F87" w14:textId="77777777" w:rsidR="00A1720E" w:rsidRPr="00383114" w:rsidRDefault="00A1720E" w:rsidP="00C945D2">
      <w:pPr>
        <w:pStyle w:val="SOFinalBullets"/>
      </w:pPr>
      <w:r w:rsidRPr="00383114">
        <w:t>a theory or hypothesis to be explored or tested</w:t>
      </w:r>
    </w:p>
    <w:p w14:paraId="75321094" w14:textId="77777777" w:rsidR="00A1720E" w:rsidRPr="00383114" w:rsidRDefault="00A1720E" w:rsidP="00C945D2">
      <w:pPr>
        <w:pStyle w:val="SOFinalBullets"/>
      </w:pPr>
      <w:r w:rsidRPr="00383114">
        <w:t xml:space="preserve">an initiating plan, </w:t>
      </w:r>
      <w:r w:rsidR="00F97A5F" w:rsidRPr="00383114">
        <w:t xml:space="preserve">a </w:t>
      </w:r>
      <w:r w:rsidRPr="00383114">
        <w:t xml:space="preserve">practical task, or </w:t>
      </w:r>
      <w:r w:rsidR="00F97A5F" w:rsidRPr="00383114">
        <w:t xml:space="preserve">a </w:t>
      </w:r>
      <w:r w:rsidRPr="00383114">
        <w:t>scheme to be investigated</w:t>
      </w:r>
    </w:p>
    <w:p w14:paraId="1CB2E2FF" w14:textId="77777777" w:rsidR="00A1720E" w:rsidRPr="00383114" w:rsidRDefault="00A1720E" w:rsidP="00C945D2">
      <w:pPr>
        <w:pStyle w:val="SOFinalBullets"/>
      </w:pPr>
      <w:r w:rsidRPr="00383114">
        <w:t xml:space="preserve">a complex problem </w:t>
      </w:r>
      <w:r w:rsidR="00F97A5F" w:rsidRPr="00383114">
        <w:t xml:space="preserve">(with </w:t>
      </w:r>
      <w:r w:rsidRPr="00383114">
        <w:t>contribut</w:t>
      </w:r>
      <w:r w:rsidR="00F97A5F" w:rsidRPr="00383114">
        <w:t xml:space="preserve">ing </w:t>
      </w:r>
      <w:r w:rsidRPr="00383114">
        <w:t>factors</w:t>
      </w:r>
      <w:r w:rsidR="00F97A5F" w:rsidRPr="00383114">
        <w:t xml:space="preserve">) </w:t>
      </w:r>
      <w:r w:rsidRPr="00383114">
        <w:t>to be explored.</w:t>
      </w:r>
    </w:p>
    <w:p w14:paraId="15BB1367" w14:textId="77777777" w:rsidR="00A1720E" w:rsidRPr="00383114" w:rsidRDefault="00A1720E" w:rsidP="00A1720E">
      <w:pPr>
        <w:pStyle w:val="SOFinalBodyText"/>
      </w:pPr>
      <w:r w:rsidRPr="00383114">
        <w:t>In developing the learning interest, the following three steps provide a structure for teaching and learning programs:</w:t>
      </w:r>
    </w:p>
    <w:p w14:paraId="44E403D3" w14:textId="77777777" w:rsidR="00A1720E" w:rsidRPr="00383114" w:rsidRDefault="00F97A5F" w:rsidP="00C945D2">
      <w:pPr>
        <w:pStyle w:val="SOFinalBullets"/>
      </w:pPr>
      <w:r w:rsidRPr="00383114">
        <w:t xml:space="preserve">defining </w:t>
      </w:r>
      <w:r w:rsidR="00A1720E" w:rsidRPr="00383114">
        <w:t>the learning interest</w:t>
      </w:r>
    </w:p>
    <w:p w14:paraId="7A739256" w14:textId="77777777" w:rsidR="00A1720E" w:rsidRPr="00383114" w:rsidRDefault="00A1720E" w:rsidP="00C945D2">
      <w:pPr>
        <w:pStyle w:val="SOFinalBullets"/>
      </w:pPr>
      <w:r w:rsidRPr="00383114">
        <w:t>appl</w:t>
      </w:r>
      <w:r w:rsidR="00F97A5F" w:rsidRPr="00383114">
        <w:t xml:space="preserve">ying </w:t>
      </w:r>
      <w:r w:rsidRPr="00383114">
        <w:t>knowledge and skills to develop the learning interest</w:t>
      </w:r>
    </w:p>
    <w:p w14:paraId="3EC1E188" w14:textId="77777777" w:rsidR="00A1720E" w:rsidRPr="00383114" w:rsidRDefault="00F97A5F" w:rsidP="00C945D2">
      <w:pPr>
        <w:pStyle w:val="SOFinalBullets"/>
      </w:pPr>
      <w:r w:rsidRPr="00383114">
        <w:t xml:space="preserve">analysing and reflecting on </w:t>
      </w:r>
      <w:r w:rsidR="00A1720E" w:rsidRPr="00383114">
        <w:t>learning.</w:t>
      </w:r>
    </w:p>
    <w:p w14:paraId="2EF5F4A6" w14:textId="0F4C4F82" w:rsidR="00A1720E" w:rsidRPr="00383114" w:rsidRDefault="00A1720E" w:rsidP="00A1720E">
      <w:pPr>
        <w:pStyle w:val="SOFinalBodyText"/>
      </w:pPr>
      <w:r w:rsidRPr="00383114">
        <w:lastRenderedPageBreak/>
        <w:t>All three steps are likely to be covered in both a 10-credit s</w:t>
      </w:r>
      <w:r w:rsidR="00316502">
        <w:t>ubject and a 20-credit subject.</w:t>
      </w:r>
    </w:p>
    <w:p w14:paraId="2CB760C5" w14:textId="77777777" w:rsidR="00A1720E" w:rsidRPr="00383114" w:rsidRDefault="00A1720E" w:rsidP="00A1720E">
      <w:pPr>
        <w:pStyle w:val="SOFinalBodyText"/>
      </w:pPr>
      <w:r w:rsidRPr="00383114">
        <w:t xml:space="preserve">The details of the steps are outlined </w:t>
      </w:r>
      <w:r w:rsidR="00F97A5F" w:rsidRPr="00383114">
        <w:t>in the tables on the following pages</w:t>
      </w:r>
      <w:r w:rsidRPr="00383114">
        <w:t>. Each step has focus approaches and focus questions. Teachers and students adjust the approaches to best support the development of students’ knowledge</w:t>
      </w:r>
      <w:r w:rsidR="00F97A5F" w:rsidRPr="00383114">
        <w:t xml:space="preserve">, </w:t>
      </w:r>
      <w:r w:rsidRPr="00383114">
        <w:t>skills</w:t>
      </w:r>
      <w:r w:rsidR="00F97A5F" w:rsidRPr="00383114">
        <w:t>, and understanding</w:t>
      </w:r>
      <w:r w:rsidRPr="00383114">
        <w:t>.</w:t>
      </w:r>
    </w:p>
    <w:p w14:paraId="12081E97" w14:textId="77777777" w:rsidR="00A1720E" w:rsidRPr="00383114" w:rsidRDefault="00D65BB2" w:rsidP="00A1720E">
      <w:pPr>
        <w:pStyle w:val="SOFinalHead3TOP"/>
      </w:pPr>
      <w:r w:rsidRPr="00383114">
        <w:br w:type="page"/>
      </w:r>
      <w:r w:rsidR="00A1720E" w:rsidRPr="00383114">
        <w:lastRenderedPageBreak/>
        <w:t xml:space="preserve">Step 1: </w:t>
      </w:r>
      <w:r w:rsidR="00F97A5F" w:rsidRPr="00383114">
        <w:t xml:space="preserve">Defining </w:t>
      </w:r>
      <w:r w:rsidR="00A1720E" w:rsidRPr="00383114">
        <w:t>the Learning Interest</w:t>
      </w:r>
    </w:p>
    <w:tbl>
      <w:tblPr>
        <w:tblStyle w:val="SOFinalContentTable"/>
        <w:tblW w:w="8164" w:type="dxa"/>
        <w:tblLayout w:type="fixed"/>
        <w:tblLook w:val="01E0" w:firstRow="1" w:lastRow="1" w:firstColumn="1" w:lastColumn="1" w:noHBand="0" w:noVBand="0"/>
        <w:tblCaption w:val="Step 1: Defining the Learning Interest"/>
      </w:tblPr>
      <w:tblGrid>
        <w:gridCol w:w="2634"/>
        <w:gridCol w:w="5530"/>
      </w:tblGrid>
      <w:tr w:rsidR="00A1720E" w:rsidRPr="00383114" w14:paraId="20067FD2" w14:textId="77777777" w:rsidTr="00BF39A8">
        <w:trPr>
          <w:tblHeader/>
        </w:trPr>
        <w:tc>
          <w:tcPr>
            <w:tcW w:w="2634" w:type="dxa"/>
          </w:tcPr>
          <w:p w14:paraId="5C8A4319" w14:textId="77777777" w:rsidR="00A1720E" w:rsidRPr="00383114" w:rsidRDefault="00A1720E" w:rsidP="005F7DE4">
            <w:pPr>
              <w:pStyle w:val="SOFinalContentTableHead3"/>
            </w:pPr>
            <w:bookmarkStart w:id="41" w:name="ColumnTitle_Focus_Approaches_4"/>
            <w:r w:rsidRPr="00383114">
              <w:t>Focus Approaches</w:t>
            </w:r>
            <w:bookmarkEnd w:id="41"/>
          </w:p>
        </w:tc>
        <w:tc>
          <w:tcPr>
            <w:tcW w:w="5530" w:type="dxa"/>
          </w:tcPr>
          <w:p w14:paraId="3F3CF16C" w14:textId="77777777" w:rsidR="00A1720E" w:rsidRPr="00383114" w:rsidRDefault="00A1720E" w:rsidP="005F7DE4">
            <w:pPr>
              <w:pStyle w:val="SOFinalContentTableHead3"/>
            </w:pPr>
            <w:bookmarkStart w:id="42" w:name="ColumnTitle_Focus_Questions_4"/>
            <w:r w:rsidRPr="00383114">
              <w:t>Focus Questions</w:t>
            </w:r>
            <w:bookmarkEnd w:id="42"/>
          </w:p>
        </w:tc>
      </w:tr>
      <w:tr w:rsidR="00A1720E" w:rsidRPr="00383114" w14:paraId="4F5C9C9E" w14:textId="77777777" w:rsidTr="00BF39A8">
        <w:tc>
          <w:tcPr>
            <w:tcW w:w="2634" w:type="dxa"/>
          </w:tcPr>
          <w:p w14:paraId="34626EFC" w14:textId="77777777" w:rsidR="00A1720E" w:rsidRPr="00383114" w:rsidRDefault="00A1720E" w:rsidP="005F7DE4">
            <w:pPr>
              <w:pStyle w:val="SOFinalContentTableText"/>
            </w:pPr>
            <w:r w:rsidRPr="00383114">
              <w:t>Expression of the learning interest</w:t>
            </w:r>
          </w:p>
        </w:tc>
        <w:tc>
          <w:tcPr>
            <w:tcW w:w="5530" w:type="dxa"/>
          </w:tcPr>
          <w:p w14:paraId="3F488F44" w14:textId="77777777" w:rsidR="00A1720E" w:rsidRPr="00383114" w:rsidRDefault="00A1720E" w:rsidP="005F7DE4">
            <w:pPr>
              <w:pStyle w:val="SOFinalContentTableText"/>
            </w:pPr>
            <w:r w:rsidRPr="00383114">
              <w:t xml:space="preserve">How can the learning interest be expressed? </w:t>
            </w:r>
          </w:p>
          <w:p w14:paraId="5DACF5C0" w14:textId="77777777" w:rsidR="00A1720E" w:rsidRPr="00383114" w:rsidRDefault="00A1720E" w:rsidP="005F7DE4">
            <w:pPr>
              <w:pStyle w:val="SOFinalContentTableText"/>
            </w:pPr>
            <w:r w:rsidRPr="00383114">
              <w:t xml:space="preserve">Which disciplines might best </w:t>
            </w:r>
            <w:r w:rsidR="008A3533" w:rsidRPr="00383114">
              <w:t xml:space="preserve">give students the knowledge and skills to </w:t>
            </w:r>
            <w:r w:rsidR="001C4D4A" w:rsidRPr="00383114">
              <w:t xml:space="preserve">develop and </w:t>
            </w:r>
            <w:r w:rsidRPr="00383114">
              <w:t>explore the learning interest?</w:t>
            </w:r>
          </w:p>
        </w:tc>
      </w:tr>
      <w:tr w:rsidR="001C4D4A" w:rsidRPr="00383114" w14:paraId="5C848AA1" w14:textId="77777777" w:rsidTr="00BF39A8">
        <w:tc>
          <w:tcPr>
            <w:tcW w:w="2634" w:type="dxa"/>
          </w:tcPr>
          <w:p w14:paraId="2EF13962" w14:textId="77777777" w:rsidR="001C4D4A" w:rsidRPr="00383114" w:rsidRDefault="001C4D4A" w:rsidP="0012230D">
            <w:pPr>
              <w:pStyle w:val="SOFinalContentTableText"/>
              <w:spacing w:before="240"/>
            </w:pPr>
            <w:r w:rsidRPr="00383114">
              <w:t>Critical understanding of, and engagement in, a range of processes, such as information searches and background reading, online networks, seeking community views, media scans and/or site visits, and interactions with experts</w:t>
            </w:r>
          </w:p>
        </w:tc>
        <w:tc>
          <w:tcPr>
            <w:tcW w:w="5530" w:type="dxa"/>
          </w:tcPr>
          <w:p w14:paraId="77333239" w14:textId="77777777" w:rsidR="001C4D4A" w:rsidRPr="00383114" w:rsidRDefault="001C4D4A" w:rsidP="0012230D">
            <w:pPr>
              <w:pStyle w:val="SOFinalContentTableText"/>
              <w:spacing w:before="240"/>
              <w:rPr>
                <w:rFonts w:cs="Arial"/>
              </w:rPr>
            </w:pPr>
            <w:r w:rsidRPr="00383114">
              <w:rPr>
                <w:rFonts w:cs="Arial"/>
              </w:rPr>
              <w:t xml:space="preserve">What kinds of processes will </w:t>
            </w:r>
            <w:r w:rsidR="00915EF1" w:rsidRPr="00383114">
              <w:rPr>
                <w:rFonts w:cs="Arial"/>
              </w:rPr>
              <w:t xml:space="preserve">students use to </w:t>
            </w:r>
            <w:r w:rsidRPr="00383114">
              <w:rPr>
                <w:rFonts w:cs="Arial"/>
              </w:rPr>
              <w:t>investigate the learning interest?</w:t>
            </w:r>
          </w:p>
          <w:p w14:paraId="021ABBCF" w14:textId="77777777" w:rsidR="001C4D4A" w:rsidRPr="00383114" w:rsidRDefault="001C4D4A" w:rsidP="001C4D4A">
            <w:pPr>
              <w:pStyle w:val="SOFinalContentTableText"/>
            </w:pPr>
            <w:r w:rsidRPr="00383114">
              <w:t xml:space="preserve">How might the disciplines </w:t>
            </w:r>
            <w:r w:rsidR="00915EF1" w:rsidRPr="00383114">
              <w:t xml:space="preserve">help with </w:t>
            </w:r>
            <w:r w:rsidRPr="00383114">
              <w:t xml:space="preserve">understanding aspects of the learning interest? </w:t>
            </w:r>
          </w:p>
          <w:p w14:paraId="56A3947E" w14:textId="77777777" w:rsidR="001C4D4A" w:rsidRPr="00383114" w:rsidRDefault="001C4D4A" w:rsidP="001C4D4A">
            <w:pPr>
              <w:pStyle w:val="SOFinalContentTableText"/>
              <w:rPr>
                <w:rFonts w:cs="Arial"/>
              </w:rPr>
            </w:pPr>
            <w:r w:rsidRPr="00383114">
              <w:rPr>
                <w:rFonts w:cs="Arial"/>
              </w:rPr>
              <w:t xml:space="preserve">What </w:t>
            </w:r>
            <w:r w:rsidR="00915EF1" w:rsidRPr="00383114">
              <w:rPr>
                <w:rFonts w:cs="Arial"/>
              </w:rPr>
              <w:t xml:space="preserve">do students need to know </w:t>
            </w:r>
            <w:r w:rsidRPr="00383114">
              <w:rPr>
                <w:rFonts w:cs="Arial"/>
              </w:rPr>
              <w:t>to explore the learning interest?</w:t>
            </w:r>
          </w:p>
        </w:tc>
      </w:tr>
      <w:tr w:rsidR="00A1720E" w:rsidRPr="00383114" w14:paraId="4490A18F" w14:textId="77777777" w:rsidTr="00BF39A8">
        <w:tc>
          <w:tcPr>
            <w:tcW w:w="2634" w:type="dxa"/>
          </w:tcPr>
          <w:p w14:paraId="63C71FB2" w14:textId="77777777" w:rsidR="001C4D4A" w:rsidRPr="00383114" w:rsidRDefault="001C4D4A" w:rsidP="0012230D">
            <w:pPr>
              <w:pStyle w:val="SOFinalContentTableText"/>
              <w:spacing w:before="240"/>
            </w:pPr>
            <w:r w:rsidRPr="00383114">
              <w:t>Redefinition of an understanding of the learning interest</w:t>
            </w:r>
          </w:p>
          <w:p w14:paraId="6917EE5E" w14:textId="77777777" w:rsidR="001C4D4A" w:rsidRPr="00383114" w:rsidRDefault="001C4D4A" w:rsidP="001C4D4A">
            <w:pPr>
              <w:pStyle w:val="SOFinalContentTableText"/>
            </w:pPr>
            <w:r w:rsidRPr="00383114">
              <w:t>Exploration of what still needs to be known and how to find out what still needs to be known</w:t>
            </w:r>
          </w:p>
          <w:p w14:paraId="56206BE8" w14:textId="77777777" w:rsidR="00A1720E" w:rsidRPr="00383114" w:rsidRDefault="001C4D4A" w:rsidP="001C4D4A">
            <w:pPr>
              <w:pStyle w:val="SOFinalContentTableText"/>
            </w:pPr>
            <w:r w:rsidRPr="00383114">
              <w:t>Development of a learning goal</w:t>
            </w:r>
          </w:p>
        </w:tc>
        <w:tc>
          <w:tcPr>
            <w:tcW w:w="5530" w:type="dxa"/>
          </w:tcPr>
          <w:p w14:paraId="34D8825E" w14:textId="77777777" w:rsidR="001C4D4A" w:rsidRPr="00383114" w:rsidRDefault="001C4D4A" w:rsidP="0012230D">
            <w:pPr>
              <w:pStyle w:val="SOFinalContentTableText"/>
              <w:spacing w:before="240"/>
            </w:pPr>
            <w:r w:rsidRPr="00383114">
              <w:t xml:space="preserve">How will each discipline or subject </w:t>
            </w:r>
            <w:r w:rsidR="00915EF1" w:rsidRPr="00383114">
              <w:t xml:space="preserve">help students </w:t>
            </w:r>
            <w:r w:rsidRPr="00383114">
              <w:t xml:space="preserve">understand aspects of the learning interest? </w:t>
            </w:r>
          </w:p>
          <w:p w14:paraId="710E16E1" w14:textId="77777777" w:rsidR="00A1720E" w:rsidRPr="00383114" w:rsidRDefault="001C4D4A" w:rsidP="001C4D4A">
            <w:pPr>
              <w:pStyle w:val="SOFinalContentTableText"/>
            </w:pPr>
            <w:r w:rsidRPr="00383114">
              <w:t>What are the goals in developing and exploring this learning interest?</w:t>
            </w:r>
          </w:p>
        </w:tc>
      </w:tr>
    </w:tbl>
    <w:p w14:paraId="7B92D379" w14:textId="77777777" w:rsidR="001C4D4A" w:rsidRPr="00383114" w:rsidRDefault="001C4D4A" w:rsidP="001C4D4A">
      <w:pPr>
        <w:pStyle w:val="SOFinalHead3TOP"/>
      </w:pPr>
      <w:r w:rsidRPr="00383114">
        <w:br w:type="page"/>
      </w:r>
      <w:r w:rsidRPr="00383114">
        <w:lastRenderedPageBreak/>
        <w:t xml:space="preserve">Step 2: </w:t>
      </w:r>
      <w:r w:rsidR="00F97A5F" w:rsidRPr="00383114">
        <w:t xml:space="preserve">Applying </w:t>
      </w:r>
      <w:r w:rsidRPr="00383114">
        <w:t>Knowledge and Skills to Develop the Learning Interest</w:t>
      </w:r>
    </w:p>
    <w:tbl>
      <w:tblPr>
        <w:tblStyle w:val="SOFinalContentTable"/>
        <w:tblW w:w="8164" w:type="dxa"/>
        <w:tblLayout w:type="fixed"/>
        <w:tblLook w:val="01E0" w:firstRow="1" w:lastRow="1" w:firstColumn="1" w:lastColumn="1" w:noHBand="0" w:noVBand="0"/>
        <w:tblCaption w:val="Step 2: Applying Knoweldge and Skills to Develop the Learning Interest"/>
      </w:tblPr>
      <w:tblGrid>
        <w:gridCol w:w="2634"/>
        <w:gridCol w:w="5530"/>
      </w:tblGrid>
      <w:tr w:rsidR="001C4D4A" w:rsidRPr="00383114" w14:paraId="1ABA0B08" w14:textId="77777777" w:rsidTr="00BF39A8">
        <w:trPr>
          <w:tblHeader/>
        </w:trPr>
        <w:tc>
          <w:tcPr>
            <w:tcW w:w="2634" w:type="dxa"/>
          </w:tcPr>
          <w:p w14:paraId="4AC7B1B5" w14:textId="77777777" w:rsidR="001C4D4A" w:rsidRPr="00383114" w:rsidRDefault="001C4D4A" w:rsidP="005F7DE4">
            <w:pPr>
              <w:pStyle w:val="SOFinalContentTableHead3"/>
            </w:pPr>
            <w:bookmarkStart w:id="43" w:name="ColumnTitle_Focus_Approaches_5"/>
            <w:r w:rsidRPr="00383114">
              <w:t>Focus Approaches</w:t>
            </w:r>
            <w:bookmarkEnd w:id="43"/>
          </w:p>
        </w:tc>
        <w:tc>
          <w:tcPr>
            <w:tcW w:w="5530" w:type="dxa"/>
          </w:tcPr>
          <w:p w14:paraId="69F94431" w14:textId="77777777" w:rsidR="001C4D4A" w:rsidRPr="00383114" w:rsidRDefault="001C4D4A" w:rsidP="005F7DE4">
            <w:pPr>
              <w:pStyle w:val="SOFinalContentTableHead3"/>
            </w:pPr>
            <w:bookmarkStart w:id="44" w:name="ColumnTitle_Focus_Questions_5"/>
            <w:r w:rsidRPr="00383114">
              <w:t>Focus Questions</w:t>
            </w:r>
            <w:bookmarkEnd w:id="44"/>
          </w:p>
        </w:tc>
      </w:tr>
      <w:tr w:rsidR="001C4D4A" w:rsidRPr="00383114" w14:paraId="3A3C0214" w14:textId="77777777" w:rsidTr="00BF39A8">
        <w:tc>
          <w:tcPr>
            <w:tcW w:w="2634" w:type="dxa"/>
          </w:tcPr>
          <w:p w14:paraId="6E45F5B7" w14:textId="77777777" w:rsidR="001C4D4A" w:rsidRPr="00383114" w:rsidRDefault="001C4D4A" w:rsidP="001C4D4A">
            <w:pPr>
              <w:pStyle w:val="SOFinalContentTableText"/>
              <w:rPr>
                <w:szCs w:val="18"/>
              </w:rPr>
            </w:pPr>
            <w:r w:rsidRPr="00383114">
              <w:rPr>
                <w:szCs w:val="18"/>
              </w:rPr>
              <w:t>Application of knowledge and skills</w:t>
            </w:r>
          </w:p>
        </w:tc>
        <w:tc>
          <w:tcPr>
            <w:tcW w:w="5530" w:type="dxa"/>
          </w:tcPr>
          <w:p w14:paraId="0CF05615" w14:textId="77777777" w:rsidR="001C4D4A" w:rsidRPr="00383114" w:rsidRDefault="001C4D4A" w:rsidP="001C4D4A">
            <w:pPr>
              <w:pStyle w:val="SOFinalContentTableText"/>
              <w:rPr>
                <w:szCs w:val="18"/>
              </w:rPr>
            </w:pPr>
            <w:r w:rsidRPr="00383114">
              <w:rPr>
                <w:szCs w:val="18"/>
              </w:rPr>
              <w:t xml:space="preserve">What are some of the insights into the learning interest to emerge? </w:t>
            </w:r>
          </w:p>
          <w:p w14:paraId="7B232CFB" w14:textId="77777777" w:rsidR="001C4D4A" w:rsidRPr="00383114" w:rsidRDefault="001C4D4A" w:rsidP="001C4D4A">
            <w:pPr>
              <w:pStyle w:val="SOFinalContentTableText"/>
              <w:rPr>
                <w:szCs w:val="18"/>
              </w:rPr>
            </w:pPr>
            <w:r w:rsidRPr="00383114">
              <w:rPr>
                <w:szCs w:val="18"/>
              </w:rPr>
              <w:t xml:space="preserve">Who are the experts in the area of the learning interest? </w:t>
            </w:r>
          </w:p>
          <w:p w14:paraId="0F8192B8" w14:textId="77777777" w:rsidR="001C4D4A" w:rsidRPr="00383114" w:rsidRDefault="001C4D4A" w:rsidP="001C4D4A">
            <w:pPr>
              <w:pStyle w:val="SOFinalContentTableText"/>
              <w:rPr>
                <w:szCs w:val="18"/>
              </w:rPr>
            </w:pPr>
            <w:r w:rsidRPr="00383114">
              <w:rPr>
                <w:szCs w:val="18"/>
              </w:rPr>
              <w:t xml:space="preserve">In what ways do different ideas and information help </w:t>
            </w:r>
            <w:r w:rsidR="00915EF1" w:rsidRPr="00383114">
              <w:rPr>
                <w:szCs w:val="18"/>
              </w:rPr>
              <w:t xml:space="preserve">students </w:t>
            </w:r>
            <w:r w:rsidR="00F97A5F" w:rsidRPr="00383114">
              <w:rPr>
                <w:szCs w:val="18"/>
              </w:rPr>
              <w:t xml:space="preserve">to </w:t>
            </w:r>
            <w:r w:rsidRPr="00383114">
              <w:rPr>
                <w:szCs w:val="18"/>
              </w:rPr>
              <w:t xml:space="preserve">develop the learning interest? What sources of information and perspectives are most useful in developing </w:t>
            </w:r>
            <w:r w:rsidR="00F97A5F" w:rsidRPr="00383114">
              <w:rPr>
                <w:szCs w:val="18"/>
              </w:rPr>
              <w:t xml:space="preserve">an </w:t>
            </w:r>
            <w:r w:rsidRPr="00383114">
              <w:rPr>
                <w:szCs w:val="18"/>
              </w:rPr>
              <w:t>understanding of the learning interest?</w:t>
            </w:r>
          </w:p>
          <w:p w14:paraId="78E6684B" w14:textId="77777777" w:rsidR="001C4D4A" w:rsidRPr="00383114" w:rsidRDefault="001C4D4A" w:rsidP="001C4D4A">
            <w:pPr>
              <w:pStyle w:val="SOFinalContentTableText"/>
              <w:rPr>
                <w:szCs w:val="18"/>
              </w:rPr>
            </w:pPr>
            <w:r w:rsidRPr="00383114">
              <w:rPr>
                <w:szCs w:val="18"/>
              </w:rPr>
              <w:t>What approaches work best to develop and communicate understanding of the learning interest?</w:t>
            </w:r>
          </w:p>
        </w:tc>
      </w:tr>
      <w:tr w:rsidR="001C4D4A" w:rsidRPr="00383114" w14:paraId="5DB8CB62" w14:textId="77777777" w:rsidTr="00BF39A8">
        <w:tc>
          <w:tcPr>
            <w:tcW w:w="2634" w:type="dxa"/>
          </w:tcPr>
          <w:p w14:paraId="2B28846C" w14:textId="77777777" w:rsidR="001C4D4A" w:rsidRPr="00383114" w:rsidRDefault="001C4D4A" w:rsidP="0012230D">
            <w:pPr>
              <w:pStyle w:val="SOFinalContentTableText"/>
              <w:spacing w:before="240"/>
              <w:rPr>
                <w:szCs w:val="18"/>
              </w:rPr>
            </w:pPr>
            <w:r w:rsidRPr="00383114">
              <w:rPr>
                <w:szCs w:val="18"/>
              </w:rPr>
              <w:t>Understanding knowledge production</w:t>
            </w:r>
          </w:p>
        </w:tc>
        <w:tc>
          <w:tcPr>
            <w:tcW w:w="5530" w:type="dxa"/>
          </w:tcPr>
          <w:p w14:paraId="4C6CDDD4" w14:textId="77777777" w:rsidR="001C4D4A" w:rsidRPr="00383114" w:rsidRDefault="001C4D4A" w:rsidP="0012230D">
            <w:pPr>
              <w:pStyle w:val="SOFinalContentTableText"/>
              <w:spacing w:before="240"/>
              <w:rPr>
                <w:szCs w:val="18"/>
              </w:rPr>
            </w:pPr>
            <w:r w:rsidRPr="00383114">
              <w:rPr>
                <w:szCs w:val="18"/>
              </w:rPr>
              <w:t xml:space="preserve">Is there a difference between knowledge and information? How is new knowledge produced? </w:t>
            </w:r>
          </w:p>
          <w:p w14:paraId="0786E982" w14:textId="77777777" w:rsidR="001C4D4A" w:rsidRPr="00383114" w:rsidRDefault="001C4D4A" w:rsidP="001C4D4A">
            <w:pPr>
              <w:pStyle w:val="SOFinalContentTableText"/>
              <w:rPr>
                <w:szCs w:val="18"/>
              </w:rPr>
            </w:pPr>
            <w:r w:rsidRPr="00383114">
              <w:rPr>
                <w:szCs w:val="18"/>
              </w:rPr>
              <w:t xml:space="preserve">How do people become expert in each </w:t>
            </w:r>
            <w:r w:rsidR="008D1D4C" w:rsidRPr="00383114">
              <w:rPr>
                <w:szCs w:val="18"/>
              </w:rPr>
              <w:t>of the relevant</w:t>
            </w:r>
            <w:r w:rsidRPr="00383114">
              <w:rPr>
                <w:szCs w:val="18"/>
              </w:rPr>
              <w:t xml:space="preserve"> discipline</w:t>
            </w:r>
            <w:r w:rsidR="008D1D4C" w:rsidRPr="00383114">
              <w:rPr>
                <w:szCs w:val="18"/>
              </w:rPr>
              <w:t>s</w:t>
            </w:r>
            <w:r w:rsidRPr="00383114">
              <w:rPr>
                <w:szCs w:val="18"/>
              </w:rPr>
              <w:t xml:space="preserve">? What are some examples of what such experts might do? How do they contribute to </w:t>
            </w:r>
            <w:r w:rsidR="008B3B76" w:rsidRPr="00383114">
              <w:rPr>
                <w:szCs w:val="18"/>
              </w:rPr>
              <w:t xml:space="preserve">solving </w:t>
            </w:r>
            <w:r w:rsidRPr="00383114">
              <w:rPr>
                <w:szCs w:val="18"/>
              </w:rPr>
              <w:t>real-world problems?</w:t>
            </w:r>
          </w:p>
        </w:tc>
      </w:tr>
      <w:tr w:rsidR="001C4D4A" w:rsidRPr="00383114" w14:paraId="0F73379D" w14:textId="77777777" w:rsidTr="00BF39A8">
        <w:tc>
          <w:tcPr>
            <w:tcW w:w="2634" w:type="dxa"/>
          </w:tcPr>
          <w:p w14:paraId="155F606C" w14:textId="77777777" w:rsidR="001C4D4A" w:rsidRPr="00383114" w:rsidRDefault="001C4D4A" w:rsidP="0012230D">
            <w:pPr>
              <w:pStyle w:val="SOFinalContentTableText"/>
              <w:spacing w:before="240"/>
              <w:rPr>
                <w:szCs w:val="18"/>
              </w:rPr>
            </w:pPr>
            <w:r w:rsidRPr="00383114">
              <w:rPr>
                <w:szCs w:val="18"/>
              </w:rPr>
              <w:t>Exploration of how disciplines provide a way of organising, producing, and using knowledge</w:t>
            </w:r>
          </w:p>
        </w:tc>
        <w:tc>
          <w:tcPr>
            <w:tcW w:w="5530" w:type="dxa"/>
          </w:tcPr>
          <w:p w14:paraId="0702BF58" w14:textId="77777777" w:rsidR="001C4D4A" w:rsidRPr="00383114" w:rsidRDefault="001C4D4A" w:rsidP="0012230D">
            <w:pPr>
              <w:pStyle w:val="SOFinalContentTableText"/>
              <w:spacing w:before="240"/>
              <w:rPr>
                <w:i/>
                <w:szCs w:val="18"/>
              </w:rPr>
            </w:pPr>
            <w:r w:rsidRPr="00383114">
              <w:rPr>
                <w:szCs w:val="18"/>
              </w:rPr>
              <w:t xml:space="preserve">What are the essential knowledge, concepts, methods, and approaches of each </w:t>
            </w:r>
            <w:r w:rsidR="008D1D4C" w:rsidRPr="00383114">
              <w:rPr>
                <w:szCs w:val="18"/>
              </w:rPr>
              <w:t xml:space="preserve">of the relevant </w:t>
            </w:r>
            <w:r w:rsidRPr="00383114">
              <w:rPr>
                <w:szCs w:val="18"/>
              </w:rPr>
              <w:t>discipline</w:t>
            </w:r>
            <w:r w:rsidR="008D1D4C" w:rsidRPr="00383114">
              <w:rPr>
                <w:szCs w:val="18"/>
              </w:rPr>
              <w:t>s</w:t>
            </w:r>
            <w:r w:rsidRPr="00383114">
              <w:rPr>
                <w:szCs w:val="18"/>
              </w:rPr>
              <w:t>?</w:t>
            </w:r>
          </w:p>
        </w:tc>
      </w:tr>
      <w:tr w:rsidR="001C4D4A" w:rsidRPr="00383114" w14:paraId="0D66A3AF" w14:textId="77777777" w:rsidTr="00BF39A8">
        <w:tc>
          <w:tcPr>
            <w:tcW w:w="2634" w:type="dxa"/>
          </w:tcPr>
          <w:p w14:paraId="52292EB1" w14:textId="77777777" w:rsidR="001C4D4A" w:rsidRPr="00383114" w:rsidRDefault="001C4D4A" w:rsidP="0012230D">
            <w:pPr>
              <w:pStyle w:val="SOFinalContentTableText"/>
              <w:spacing w:before="240"/>
              <w:rPr>
                <w:szCs w:val="18"/>
              </w:rPr>
            </w:pPr>
            <w:r w:rsidRPr="00383114">
              <w:rPr>
                <w:szCs w:val="18"/>
              </w:rPr>
              <w:t>Identification of the nature of the capabilities and their relationship with relevant disciplines</w:t>
            </w:r>
          </w:p>
        </w:tc>
        <w:tc>
          <w:tcPr>
            <w:tcW w:w="5530" w:type="dxa"/>
          </w:tcPr>
          <w:p w14:paraId="10F12009" w14:textId="77777777" w:rsidR="001C4D4A" w:rsidRPr="00383114" w:rsidRDefault="00915EF1" w:rsidP="0012230D">
            <w:pPr>
              <w:pStyle w:val="SOFinalContentTableText"/>
              <w:spacing w:before="240"/>
              <w:rPr>
                <w:szCs w:val="18"/>
              </w:rPr>
            </w:pPr>
            <w:r w:rsidRPr="00383114">
              <w:rPr>
                <w:szCs w:val="18"/>
              </w:rPr>
              <w:t>To what extent a</w:t>
            </w:r>
            <w:r w:rsidR="001C4D4A" w:rsidRPr="00383114">
              <w:rPr>
                <w:szCs w:val="18"/>
              </w:rPr>
              <w:t>re the capabilities different from discipline knowledge and skills?</w:t>
            </w:r>
          </w:p>
        </w:tc>
      </w:tr>
    </w:tbl>
    <w:p w14:paraId="35A21CB5" w14:textId="77777777" w:rsidR="001C4D4A" w:rsidRPr="00383114" w:rsidRDefault="001C4D4A" w:rsidP="001C4D4A">
      <w:pPr>
        <w:pStyle w:val="SOFinalHead3TOP"/>
      </w:pPr>
      <w:r w:rsidRPr="00383114">
        <w:br w:type="page"/>
      </w:r>
      <w:r w:rsidRPr="00383114">
        <w:lastRenderedPageBreak/>
        <w:t>Step 3: Analysi</w:t>
      </w:r>
      <w:r w:rsidR="00F97A5F" w:rsidRPr="00383114">
        <w:t xml:space="preserve">ng </w:t>
      </w:r>
      <w:r w:rsidRPr="00383114">
        <w:t>and Reflectin</w:t>
      </w:r>
      <w:r w:rsidR="00F97A5F" w:rsidRPr="00383114">
        <w:t>g</w:t>
      </w:r>
      <w:r w:rsidRPr="00383114">
        <w:t xml:space="preserve"> on Learning</w:t>
      </w:r>
    </w:p>
    <w:tbl>
      <w:tblPr>
        <w:tblStyle w:val="SOFinalContentTable"/>
        <w:tblW w:w="8164" w:type="dxa"/>
        <w:tblLayout w:type="fixed"/>
        <w:tblLook w:val="01E0" w:firstRow="1" w:lastRow="1" w:firstColumn="1" w:lastColumn="1" w:noHBand="0" w:noVBand="0"/>
        <w:tblCaption w:val="Step 3: Analysing and Reflecting on Learning"/>
      </w:tblPr>
      <w:tblGrid>
        <w:gridCol w:w="2634"/>
        <w:gridCol w:w="5530"/>
      </w:tblGrid>
      <w:tr w:rsidR="001C4D4A" w:rsidRPr="00383114" w14:paraId="1E0263FC" w14:textId="77777777" w:rsidTr="00BF39A8">
        <w:trPr>
          <w:tblHeader/>
        </w:trPr>
        <w:tc>
          <w:tcPr>
            <w:tcW w:w="2634" w:type="dxa"/>
          </w:tcPr>
          <w:p w14:paraId="27342512" w14:textId="77777777" w:rsidR="001C4D4A" w:rsidRPr="00383114" w:rsidRDefault="001C4D4A" w:rsidP="005F7DE4">
            <w:pPr>
              <w:pStyle w:val="SOFinalContentTableHead3"/>
            </w:pPr>
            <w:bookmarkStart w:id="45" w:name="ColumnTitle_Focus_Approaches_6"/>
            <w:r w:rsidRPr="00383114">
              <w:t>Focus Approaches</w:t>
            </w:r>
            <w:bookmarkEnd w:id="45"/>
          </w:p>
        </w:tc>
        <w:tc>
          <w:tcPr>
            <w:tcW w:w="5530" w:type="dxa"/>
          </w:tcPr>
          <w:p w14:paraId="167EEACC" w14:textId="77777777" w:rsidR="001C4D4A" w:rsidRPr="00383114" w:rsidRDefault="001C4D4A" w:rsidP="005F7DE4">
            <w:pPr>
              <w:pStyle w:val="SOFinalContentTableHead3"/>
            </w:pPr>
            <w:bookmarkStart w:id="46" w:name="ColumnTitle_Focus_Questions_6"/>
            <w:r w:rsidRPr="00383114">
              <w:t>Focus Questions</w:t>
            </w:r>
            <w:bookmarkEnd w:id="46"/>
          </w:p>
        </w:tc>
      </w:tr>
      <w:tr w:rsidR="001C4D4A" w:rsidRPr="00383114" w14:paraId="1EC28E61" w14:textId="77777777" w:rsidTr="00BF39A8">
        <w:tc>
          <w:tcPr>
            <w:tcW w:w="2634" w:type="dxa"/>
          </w:tcPr>
          <w:p w14:paraId="5CC28626" w14:textId="77777777" w:rsidR="001C4D4A" w:rsidRPr="00383114" w:rsidRDefault="001C4D4A" w:rsidP="001C4D4A">
            <w:pPr>
              <w:pStyle w:val="SOFinalContentTableText"/>
              <w:rPr>
                <w:szCs w:val="18"/>
              </w:rPr>
            </w:pPr>
            <w:r w:rsidRPr="00383114">
              <w:rPr>
                <w:szCs w:val="18"/>
              </w:rPr>
              <w:t>Evaluation of the extent to which understanding, insights, and ideas about the learning interest have been developed</w:t>
            </w:r>
          </w:p>
        </w:tc>
        <w:tc>
          <w:tcPr>
            <w:tcW w:w="5530" w:type="dxa"/>
          </w:tcPr>
          <w:p w14:paraId="2DA14436" w14:textId="77777777" w:rsidR="001C4D4A" w:rsidRPr="00383114" w:rsidRDefault="001C4D4A" w:rsidP="001C4D4A">
            <w:pPr>
              <w:pStyle w:val="SOFinalContentTableText"/>
              <w:rPr>
                <w:szCs w:val="18"/>
              </w:rPr>
            </w:pPr>
            <w:r w:rsidRPr="00383114">
              <w:rPr>
                <w:szCs w:val="18"/>
              </w:rPr>
              <w:t xml:space="preserve">To what extent have the capabilities </w:t>
            </w:r>
            <w:r w:rsidR="0049140B" w:rsidRPr="00383114">
              <w:rPr>
                <w:szCs w:val="18"/>
              </w:rPr>
              <w:t xml:space="preserve">helped students </w:t>
            </w:r>
            <w:r w:rsidRPr="00383114">
              <w:rPr>
                <w:szCs w:val="18"/>
              </w:rPr>
              <w:t>develop</w:t>
            </w:r>
            <w:r w:rsidR="0049140B" w:rsidRPr="00383114">
              <w:rPr>
                <w:szCs w:val="18"/>
              </w:rPr>
              <w:t xml:space="preserve"> their </w:t>
            </w:r>
            <w:r w:rsidRPr="00383114">
              <w:rPr>
                <w:szCs w:val="18"/>
              </w:rPr>
              <w:t>understanding and insights about the learning interest?</w:t>
            </w:r>
          </w:p>
        </w:tc>
      </w:tr>
      <w:tr w:rsidR="001C4D4A" w:rsidRPr="00383114" w14:paraId="64DC606E" w14:textId="77777777" w:rsidTr="00BF39A8">
        <w:tc>
          <w:tcPr>
            <w:tcW w:w="2634" w:type="dxa"/>
          </w:tcPr>
          <w:p w14:paraId="28DCF303" w14:textId="77777777" w:rsidR="001C4D4A" w:rsidRPr="00383114" w:rsidRDefault="001C4D4A" w:rsidP="0012230D">
            <w:pPr>
              <w:pStyle w:val="SOFinalContentTableText"/>
              <w:spacing w:before="240"/>
              <w:rPr>
                <w:szCs w:val="18"/>
              </w:rPr>
            </w:pPr>
            <w:r w:rsidRPr="00383114">
              <w:rPr>
                <w:szCs w:val="18"/>
              </w:rPr>
              <w:t>Explanation of the most useful new ideas or insights</w:t>
            </w:r>
          </w:p>
        </w:tc>
        <w:tc>
          <w:tcPr>
            <w:tcW w:w="5530" w:type="dxa"/>
          </w:tcPr>
          <w:p w14:paraId="3F63706A" w14:textId="77777777" w:rsidR="001C4D4A" w:rsidRPr="00383114" w:rsidRDefault="001C4D4A" w:rsidP="0012230D">
            <w:pPr>
              <w:pStyle w:val="SOFinalContentTableText"/>
              <w:spacing w:before="240"/>
              <w:rPr>
                <w:szCs w:val="18"/>
              </w:rPr>
            </w:pPr>
            <w:r w:rsidRPr="00383114">
              <w:rPr>
                <w:szCs w:val="18"/>
              </w:rPr>
              <w:t xml:space="preserve">In what ways </w:t>
            </w:r>
            <w:r w:rsidR="0049140B" w:rsidRPr="00383114">
              <w:rPr>
                <w:szCs w:val="18"/>
              </w:rPr>
              <w:t>have students deepened and/or changed their underst</w:t>
            </w:r>
            <w:r w:rsidR="009624F6" w:rsidRPr="00383114">
              <w:rPr>
                <w:szCs w:val="18"/>
              </w:rPr>
              <w:t>anding of the learning interest?</w:t>
            </w:r>
          </w:p>
        </w:tc>
      </w:tr>
      <w:tr w:rsidR="001C4D4A" w:rsidRPr="00383114" w14:paraId="19A08E6F" w14:textId="77777777" w:rsidTr="00BF39A8">
        <w:tc>
          <w:tcPr>
            <w:tcW w:w="2634" w:type="dxa"/>
          </w:tcPr>
          <w:p w14:paraId="756C5890" w14:textId="77777777" w:rsidR="001C4D4A" w:rsidRPr="00383114" w:rsidRDefault="001C4D4A" w:rsidP="0012230D">
            <w:pPr>
              <w:pStyle w:val="SOFinalContentTableText"/>
              <w:spacing w:before="240"/>
              <w:rPr>
                <w:szCs w:val="18"/>
              </w:rPr>
            </w:pPr>
            <w:r w:rsidRPr="00383114">
              <w:rPr>
                <w:rFonts w:cs="Arial"/>
                <w:szCs w:val="18"/>
              </w:rPr>
              <w:t>Exploration of further questions and emerging problems</w:t>
            </w:r>
          </w:p>
        </w:tc>
        <w:tc>
          <w:tcPr>
            <w:tcW w:w="5530" w:type="dxa"/>
          </w:tcPr>
          <w:p w14:paraId="588E8F23" w14:textId="77777777" w:rsidR="001C4D4A" w:rsidRPr="00383114" w:rsidRDefault="001C4D4A" w:rsidP="0012230D">
            <w:pPr>
              <w:pStyle w:val="SOFinalContentTableText"/>
              <w:spacing w:before="240"/>
              <w:rPr>
                <w:szCs w:val="18"/>
              </w:rPr>
            </w:pPr>
            <w:r w:rsidRPr="00383114">
              <w:rPr>
                <w:szCs w:val="18"/>
              </w:rPr>
              <w:t>What challenges and problems remain to be addressed?</w:t>
            </w:r>
          </w:p>
          <w:p w14:paraId="7016113F" w14:textId="77777777" w:rsidR="001C4D4A" w:rsidRPr="00383114" w:rsidRDefault="001C4D4A" w:rsidP="001C4D4A">
            <w:pPr>
              <w:pStyle w:val="SOFinalContentTableText"/>
              <w:rPr>
                <w:szCs w:val="18"/>
              </w:rPr>
            </w:pPr>
            <w:r w:rsidRPr="00383114">
              <w:rPr>
                <w:szCs w:val="18"/>
              </w:rPr>
              <w:t>What questions still need to be asked?</w:t>
            </w:r>
          </w:p>
        </w:tc>
      </w:tr>
      <w:tr w:rsidR="001C4D4A" w:rsidRPr="00383114" w14:paraId="5E06A373" w14:textId="77777777" w:rsidTr="00BF39A8">
        <w:tc>
          <w:tcPr>
            <w:tcW w:w="2634" w:type="dxa"/>
          </w:tcPr>
          <w:p w14:paraId="3F84E535" w14:textId="77777777" w:rsidR="001C4D4A" w:rsidRPr="00383114" w:rsidRDefault="001C4D4A" w:rsidP="0012230D">
            <w:pPr>
              <w:pStyle w:val="SOFinalContentTableText"/>
              <w:spacing w:before="240"/>
              <w:rPr>
                <w:szCs w:val="18"/>
              </w:rPr>
            </w:pPr>
            <w:r w:rsidRPr="00383114">
              <w:rPr>
                <w:szCs w:val="18"/>
              </w:rPr>
              <w:t>Evaluation of how the feedback received has contributed to learning</w:t>
            </w:r>
          </w:p>
        </w:tc>
        <w:tc>
          <w:tcPr>
            <w:tcW w:w="5530" w:type="dxa"/>
          </w:tcPr>
          <w:p w14:paraId="6859F486" w14:textId="77777777" w:rsidR="001C4D4A" w:rsidRPr="00383114" w:rsidRDefault="00F97A5F" w:rsidP="0012230D">
            <w:pPr>
              <w:pStyle w:val="SOFinalContentTableText"/>
              <w:spacing w:before="240"/>
              <w:rPr>
                <w:szCs w:val="18"/>
              </w:rPr>
            </w:pPr>
            <w:r w:rsidRPr="00383114">
              <w:rPr>
                <w:szCs w:val="18"/>
              </w:rPr>
              <w:t>H</w:t>
            </w:r>
            <w:r w:rsidR="001C4D4A" w:rsidRPr="00383114">
              <w:rPr>
                <w:szCs w:val="18"/>
              </w:rPr>
              <w:t>ow has working with others</w:t>
            </w:r>
            <w:r w:rsidRPr="00383114">
              <w:rPr>
                <w:szCs w:val="18"/>
              </w:rPr>
              <w:t xml:space="preserve">, compared with working independently, </w:t>
            </w:r>
            <w:r w:rsidR="0049140B" w:rsidRPr="00383114">
              <w:rPr>
                <w:szCs w:val="18"/>
              </w:rPr>
              <w:t>helped students to develop their un</w:t>
            </w:r>
            <w:r w:rsidR="001C4D4A" w:rsidRPr="00383114">
              <w:rPr>
                <w:szCs w:val="18"/>
              </w:rPr>
              <w:t>derstanding of the learning interest?</w:t>
            </w:r>
          </w:p>
        </w:tc>
      </w:tr>
      <w:tr w:rsidR="001C4D4A" w:rsidRPr="00383114" w14:paraId="6DC391AC" w14:textId="77777777" w:rsidTr="00BF39A8">
        <w:tc>
          <w:tcPr>
            <w:tcW w:w="2634" w:type="dxa"/>
          </w:tcPr>
          <w:p w14:paraId="3FB96CC3" w14:textId="77777777" w:rsidR="001C4D4A" w:rsidRPr="00383114" w:rsidRDefault="001C4D4A" w:rsidP="0012230D">
            <w:pPr>
              <w:pStyle w:val="SOFinalContentTableText"/>
              <w:spacing w:before="240"/>
              <w:rPr>
                <w:rFonts w:cs="Arial"/>
                <w:szCs w:val="18"/>
                <w:lang w:val="en-AU"/>
              </w:rPr>
            </w:pPr>
            <w:r w:rsidRPr="00383114">
              <w:rPr>
                <w:rFonts w:cs="Arial"/>
                <w:szCs w:val="18"/>
              </w:rPr>
              <w:t xml:space="preserve">Reflection on and evaluation of </w:t>
            </w:r>
            <w:r w:rsidR="00236FE0" w:rsidRPr="00383114">
              <w:rPr>
                <w:rFonts w:cs="Arial"/>
                <w:szCs w:val="18"/>
              </w:rPr>
              <w:t>how</w:t>
            </w:r>
            <w:r w:rsidRPr="00383114">
              <w:rPr>
                <w:rFonts w:cs="Arial"/>
                <w:szCs w:val="18"/>
              </w:rPr>
              <w:t xml:space="preserve"> the perspectives of different disciplines</w:t>
            </w:r>
            <w:r w:rsidR="00236FE0" w:rsidRPr="00383114">
              <w:rPr>
                <w:rFonts w:cs="Arial"/>
                <w:szCs w:val="18"/>
              </w:rPr>
              <w:t xml:space="preserve"> inform the </w:t>
            </w:r>
            <w:r w:rsidR="00E379EF" w:rsidRPr="00383114">
              <w:rPr>
                <w:rFonts w:cs="Arial"/>
                <w:szCs w:val="18"/>
              </w:rPr>
              <w:t>learning interest</w:t>
            </w:r>
          </w:p>
        </w:tc>
        <w:tc>
          <w:tcPr>
            <w:tcW w:w="5530" w:type="dxa"/>
          </w:tcPr>
          <w:p w14:paraId="478E4397" w14:textId="77777777" w:rsidR="001C4D4A" w:rsidRPr="00383114" w:rsidRDefault="001C4D4A" w:rsidP="0012230D">
            <w:pPr>
              <w:pStyle w:val="SOFinalContentTableText"/>
              <w:spacing w:before="240"/>
              <w:rPr>
                <w:szCs w:val="18"/>
              </w:rPr>
            </w:pPr>
            <w:r w:rsidRPr="00383114">
              <w:rPr>
                <w:szCs w:val="18"/>
              </w:rPr>
              <w:t xml:space="preserve">In what ways are disciplinary views </w:t>
            </w:r>
            <w:r w:rsidRPr="00383114">
              <w:rPr>
                <w:rFonts w:cs="Arial"/>
                <w:szCs w:val="18"/>
              </w:rPr>
              <w:t>complementary, contradictory,</w:t>
            </w:r>
            <w:r w:rsidRPr="00383114">
              <w:rPr>
                <w:szCs w:val="18"/>
              </w:rPr>
              <w:t xml:space="preserve"> comparable, connected, or integrated?</w:t>
            </w:r>
          </w:p>
          <w:p w14:paraId="37C3CE06" w14:textId="77777777" w:rsidR="001C4D4A" w:rsidRPr="00383114" w:rsidRDefault="001C4D4A" w:rsidP="001C4D4A">
            <w:pPr>
              <w:pStyle w:val="SOFinalContentTableText"/>
              <w:rPr>
                <w:rFonts w:cs="Arial"/>
                <w:szCs w:val="18"/>
              </w:rPr>
            </w:pPr>
            <w:r w:rsidRPr="00383114">
              <w:rPr>
                <w:rFonts w:cs="Arial"/>
                <w:szCs w:val="18"/>
              </w:rPr>
              <w:t>What are some of the gaps, further questions, problems, exclusions, or contradictions to emerge?</w:t>
            </w:r>
          </w:p>
        </w:tc>
      </w:tr>
      <w:tr w:rsidR="001C4D4A" w:rsidRPr="00383114" w14:paraId="290D1775" w14:textId="77777777" w:rsidTr="00BF39A8">
        <w:tc>
          <w:tcPr>
            <w:tcW w:w="2634" w:type="dxa"/>
          </w:tcPr>
          <w:p w14:paraId="02B856FE" w14:textId="77777777" w:rsidR="001C4D4A" w:rsidRPr="00383114" w:rsidRDefault="001C4D4A" w:rsidP="0012230D">
            <w:pPr>
              <w:pStyle w:val="SOFinalContentTableText"/>
              <w:spacing w:before="240"/>
              <w:rPr>
                <w:rFonts w:cs="Arial"/>
                <w:szCs w:val="18"/>
                <w:lang w:val="en-AU"/>
              </w:rPr>
            </w:pPr>
            <w:r w:rsidRPr="00383114">
              <w:rPr>
                <w:szCs w:val="18"/>
              </w:rPr>
              <w:t xml:space="preserve">Reflection on the main </w:t>
            </w:r>
            <w:r w:rsidRPr="00383114">
              <w:rPr>
                <w:rFonts w:cs="Arial"/>
                <w:szCs w:val="18"/>
              </w:rPr>
              <w:t>ways of working across disciplines adopted in the study</w:t>
            </w:r>
          </w:p>
        </w:tc>
        <w:tc>
          <w:tcPr>
            <w:tcW w:w="5530" w:type="dxa"/>
          </w:tcPr>
          <w:p w14:paraId="74EE0A23" w14:textId="77777777" w:rsidR="001C4D4A" w:rsidRPr="00383114" w:rsidRDefault="001C4D4A" w:rsidP="0012230D">
            <w:pPr>
              <w:pStyle w:val="SOFinalContentTableText"/>
              <w:spacing w:before="240"/>
              <w:rPr>
                <w:szCs w:val="18"/>
              </w:rPr>
            </w:pPr>
            <w:r w:rsidRPr="00383114">
              <w:rPr>
                <w:szCs w:val="18"/>
              </w:rPr>
              <w:t xml:space="preserve">In what ways did the related disciplines help </w:t>
            </w:r>
            <w:r w:rsidR="0049140B" w:rsidRPr="00383114">
              <w:rPr>
                <w:szCs w:val="18"/>
              </w:rPr>
              <w:t>students in solving</w:t>
            </w:r>
            <w:r w:rsidRPr="00383114">
              <w:rPr>
                <w:szCs w:val="18"/>
              </w:rPr>
              <w:t xml:space="preserve"> problems?</w:t>
            </w:r>
          </w:p>
          <w:p w14:paraId="6B07E5F0" w14:textId="77777777" w:rsidR="001C4D4A" w:rsidRPr="00383114" w:rsidRDefault="0049140B" w:rsidP="001C4D4A">
            <w:pPr>
              <w:pStyle w:val="SOFinalContentTableText"/>
              <w:rPr>
                <w:szCs w:val="18"/>
              </w:rPr>
            </w:pPr>
            <w:r w:rsidRPr="00383114">
              <w:rPr>
                <w:szCs w:val="18"/>
              </w:rPr>
              <w:t>To what extent d</w:t>
            </w:r>
            <w:r w:rsidR="001C4D4A" w:rsidRPr="00383114">
              <w:rPr>
                <w:szCs w:val="18"/>
              </w:rPr>
              <w:t>id the cross-disciplinary work go according to plan?</w:t>
            </w:r>
          </w:p>
        </w:tc>
      </w:tr>
      <w:tr w:rsidR="001C4D4A" w:rsidRPr="00383114" w14:paraId="3720B326" w14:textId="77777777" w:rsidTr="00BF39A8">
        <w:tc>
          <w:tcPr>
            <w:tcW w:w="2634" w:type="dxa"/>
          </w:tcPr>
          <w:p w14:paraId="7649B34D" w14:textId="77777777" w:rsidR="001C4D4A" w:rsidRPr="00383114" w:rsidRDefault="001C4D4A" w:rsidP="0012230D">
            <w:pPr>
              <w:pStyle w:val="SOFinalContentTableText"/>
              <w:spacing w:before="240"/>
              <w:rPr>
                <w:szCs w:val="18"/>
              </w:rPr>
            </w:pPr>
            <w:r w:rsidRPr="00383114">
              <w:rPr>
                <w:szCs w:val="18"/>
              </w:rPr>
              <w:t>Reflection on the role of the capabilities</w:t>
            </w:r>
          </w:p>
        </w:tc>
        <w:tc>
          <w:tcPr>
            <w:tcW w:w="5530" w:type="dxa"/>
          </w:tcPr>
          <w:p w14:paraId="04707BF9" w14:textId="77777777" w:rsidR="001C4D4A" w:rsidRPr="00383114" w:rsidRDefault="001C4D4A" w:rsidP="0012230D">
            <w:pPr>
              <w:pStyle w:val="SOFinalContentTableText"/>
              <w:spacing w:before="240"/>
              <w:rPr>
                <w:bCs/>
                <w:szCs w:val="18"/>
              </w:rPr>
            </w:pPr>
            <w:r w:rsidRPr="00383114">
              <w:rPr>
                <w:bCs/>
                <w:szCs w:val="18"/>
                <w:lang w:val="en-AU"/>
              </w:rPr>
              <w:t xml:space="preserve">How </w:t>
            </w:r>
            <w:r w:rsidR="0049140B" w:rsidRPr="00383114">
              <w:rPr>
                <w:bCs/>
                <w:szCs w:val="18"/>
                <w:lang w:val="en-AU"/>
              </w:rPr>
              <w:t xml:space="preserve">do students develop and demonstrate </w:t>
            </w:r>
            <w:r w:rsidRPr="00383114">
              <w:rPr>
                <w:bCs/>
                <w:szCs w:val="18"/>
                <w:lang w:val="en-AU"/>
              </w:rPr>
              <w:t>capabilities for learn</w:t>
            </w:r>
            <w:r w:rsidR="0049140B" w:rsidRPr="00383114">
              <w:rPr>
                <w:bCs/>
                <w:szCs w:val="18"/>
                <w:lang w:val="en-AU"/>
              </w:rPr>
              <w:t>ing?</w:t>
            </w:r>
          </w:p>
          <w:p w14:paraId="6A50C19E" w14:textId="77777777" w:rsidR="001C4D4A" w:rsidRPr="00383114" w:rsidRDefault="001C4D4A" w:rsidP="001C4D4A">
            <w:pPr>
              <w:pStyle w:val="SOFinalContentTableText"/>
              <w:rPr>
                <w:szCs w:val="18"/>
              </w:rPr>
            </w:pPr>
            <w:r w:rsidRPr="00383114">
              <w:rPr>
                <w:bCs/>
                <w:szCs w:val="18"/>
              </w:rPr>
              <w:t xml:space="preserve">Which of the other capabilities are most relevant to the learning interest and how </w:t>
            </w:r>
            <w:r w:rsidR="0049140B" w:rsidRPr="00383114">
              <w:rPr>
                <w:bCs/>
                <w:szCs w:val="18"/>
              </w:rPr>
              <w:t>do students develop and demonstrate them</w:t>
            </w:r>
            <w:r w:rsidRPr="00383114">
              <w:rPr>
                <w:bCs/>
                <w:szCs w:val="18"/>
              </w:rPr>
              <w:t>?</w:t>
            </w:r>
          </w:p>
        </w:tc>
      </w:tr>
    </w:tbl>
    <w:p w14:paraId="64AD42D6" w14:textId="77777777" w:rsidR="00D65BB2" w:rsidRPr="00383114" w:rsidRDefault="00D65BB2" w:rsidP="00D65BB2">
      <w:pPr>
        <w:sectPr w:rsidR="00D65BB2" w:rsidRPr="00383114" w:rsidSect="00631AD9">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65E9F7B6" w14:textId="77777777" w:rsidR="00D65BB2" w:rsidRPr="00383114" w:rsidRDefault="00E93E29" w:rsidP="00E93E29">
      <w:pPr>
        <w:pStyle w:val="SOFinalHead1"/>
      </w:pPr>
      <w:bookmarkStart w:id="47" w:name="_Toc428262665"/>
      <w:r>
        <w:lastRenderedPageBreak/>
        <w:t>Assessment Scope a</w:t>
      </w:r>
      <w:r w:rsidRPr="00383114">
        <w:t>nd Requirements</w:t>
      </w:r>
      <w:bookmarkEnd w:id="47"/>
    </w:p>
    <w:p w14:paraId="5BD0F781" w14:textId="77777777" w:rsidR="007A7D97" w:rsidRPr="00383114" w:rsidRDefault="007A7D97" w:rsidP="003221F8">
      <w:pPr>
        <w:pStyle w:val="SOFinalBodyTextAfterHead1"/>
        <w:spacing w:line="218" w:lineRule="exact"/>
      </w:pPr>
      <w:r w:rsidRPr="00383114">
        <w:t xml:space="preserve">All Stage 2 subjects have a </w:t>
      </w:r>
      <w:r w:rsidR="008F77CF" w:rsidRPr="00383114">
        <w:t>school</w:t>
      </w:r>
      <w:r w:rsidRPr="00383114">
        <w:t xml:space="preserve"> assessment component and an external assessment component.</w:t>
      </w:r>
    </w:p>
    <w:p w14:paraId="7AB3E966" w14:textId="77777777" w:rsidR="0049140B" w:rsidRPr="00383114" w:rsidRDefault="007A7D97" w:rsidP="003221F8">
      <w:pPr>
        <w:pStyle w:val="SOFinalBodyText"/>
        <w:spacing w:line="218" w:lineRule="exact"/>
      </w:pPr>
      <w:r w:rsidRPr="00383114">
        <w:t xml:space="preserve">Schools may either follow the assessment types recommended in </w:t>
      </w:r>
      <w:r w:rsidR="00F97A5F" w:rsidRPr="00383114">
        <w:t xml:space="preserve">this subject outline for </w:t>
      </w:r>
      <w:r w:rsidRPr="00383114">
        <w:t xml:space="preserve">the </w:t>
      </w:r>
      <w:r w:rsidR="008F77CF" w:rsidRPr="00383114">
        <w:t>school</w:t>
      </w:r>
      <w:r w:rsidRPr="00383114">
        <w:t xml:space="preserve"> assessment component</w:t>
      </w:r>
      <w:r w:rsidR="0049140B" w:rsidRPr="00383114">
        <w:t>, or vary the names and details of one or more of the assessment types.</w:t>
      </w:r>
    </w:p>
    <w:p w14:paraId="630DF094" w14:textId="77777777" w:rsidR="007A7D97" w:rsidRPr="00383114" w:rsidRDefault="0049140B" w:rsidP="003221F8">
      <w:pPr>
        <w:pStyle w:val="SOFinalBodyText"/>
        <w:spacing w:line="218" w:lineRule="exact"/>
      </w:pPr>
      <w:r w:rsidRPr="00383114">
        <w:t xml:space="preserve">Stage 2 local programs that vary the </w:t>
      </w:r>
      <w:r w:rsidR="008F77CF" w:rsidRPr="00383114">
        <w:t>school</w:t>
      </w:r>
      <w:r w:rsidRPr="00383114">
        <w:t xml:space="preserve"> assessment must retain the same number of assessment types and the associated weighting of each assessment type specified in this subject outline</w:t>
      </w:r>
      <w:r w:rsidR="007A7D97" w:rsidRPr="00383114">
        <w:t>.</w:t>
      </w:r>
    </w:p>
    <w:p w14:paraId="28D347CA" w14:textId="77777777" w:rsidR="00D65BB2" w:rsidRPr="00383114" w:rsidRDefault="007A7D97" w:rsidP="003221F8">
      <w:pPr>
        <w:pStyle w:val="SOFinalBodyText"/>
        <w:spacing w:line="218" w:lineRule="exact"/>
        <w:ind w:right="17"/>
      </w:pPr>
      <w:r w:rsidRPr="00383114">
        <w:t xml:space="preserve">Schools are required to use the external assessment </w:t>
      </w:r>
      <w:r w:rsidR="00F97A5F" w:rsidRPr="00383114">
        <w:t xml:space="preserve">component </w:t>
      </w:r>
      <w:r w:rsidRPr="00383114">
        <w:t>specified in this subject outline.</w:t>
      </w:r>
    </w:p>
    <w:p w14:paraId="4C75EB0C" w14:textId="77777777" w:rsidR="00D65BB2" w:rsidRPr="00383114" w:rsidRDefault="00E93E29" w:rsidP="00E93E29">
      <w:pPr>
        <w:pStyle w:val="SOFinalHead2"/>
      </w:pPr>
      <w:bookmarkStart w:id="48" w:name="_Toc428262666"/>
      <w:r>
        <w:t>Evidence o</w:t>
      </w:r>
      <w:r w:rsidRPr="00383114">
        <w:t>f Learning</w:t>
      </w:r>
      <w:bookmarkEnd w:id="48"/>
    </w:p>
    <w:p w14:paraId="62C6FCF4" w14:textId="77777777" w:rsidR="00D65BB2" w:rsidRPr="00383114" w:rsidRDefault="007A7D97" w:rsidP="003221F8">
      <w:pPr>
        <w:pStyle w:val="SOFinalBodyText"/>
        <w:spacing w:line="218" w:lineRule="exact"/>
      </w:pPr>
      <w:r w:rsidRPr="00383114">
        <w:t xml:space="preserve">The following assessment types enable students to demonstrate </w:t>
      </w:r>
      <w:r w:rsidR="00F97A5F" w:rsidRPr="00383114">
        <w:t xml:space="preserve">their </w:t>
      </w:r>
      <w:r w:rsidRPr="00383114">
        <w:t>learning in</w:t>
      </w:r>
      <w:r w:rsidR="00F97A5F" w:rsidRPr="00383114">
        <w:br/>
      </w:r>
      <w:r w:rsidRPr="00383114">
        <w:t>Stage 2 Cross-disciplinary Studies:</w:t>
      </w:r>
    </w:p>
    <w:p w14:paraId="06E3156E" w14:textId="77777777" w:rsidR="00544D57" w:rsidRPr="00383114" w:rsidRDefault="008F77CF" w:rsidP="003221F8">
      <w:pPr>
        <w:pStyle w:val="SOFinalHead6a"/>
        <w:spacing w:line="218" w:lineRule="exact"/>
      </w:pPr>
      <w:r w:rsidRPr="00383114">
        <w:t>School</w:t>
      </w:r>
      <w:r w:rsidR="00544D57" w:rsidRPr="00383114">
        <w:t xml:space="preserve"> Assessment (70%)</w:t>
      </w:r>
    </w:p>
    <w:p w14:paraId="50B9C8F1" w14:textId="77777777" w:rsidR="00D65BB2" w:rsidRPr="00383114" w:rsidRDefault="00D65BB2" w:rsidP="003221F8">
      <w:pPr>
        <w:pStyle w:val="SOFinalBullets"/>
        <w:spacing w:line="218" w:lineRule="exact"/>
        <w:ind w:left="0" w:firstLine="0"/>
      </w:pPr>
      <w:r w:rsidRPr="00383114">
        <w:t xml:space="preserve">Assessment Type </w:t>
      </w:r>
      <w:r w:rsidR="007A7D97" w:rsidRPr="00383114">
        <w:t>1</w:t>
      </w:r>
      <w:r w:rsidRPr="00383114">
        <w:t xml:space="preserve">: </w:t>
      </w:r>
      <w:r w:rsidR="00E379EF" w:rsidRPr="00383114">
        <w:t>Commentary</w:t>
      </w:r>
      <w:r w:rsidR="007A7D97" w:rsidRPr="00383114">
        <w:t xml:space="preserve"> (30%)</w:t>
      </w:r>
    </w:p>
    <w:p w14:paraId="025EB74C" w14:textId="77777777" w:rsidR="00D65BB2" w:rsidRPr="00383114" w:rsidRDefault="00D65BB2" w:rsidP="003221F8">
      <w:pPr>
        <w:pStyle w:val="SOFinalBullets"/>
        <w:spacing w:line="218" w:lineRule="exact"/>
        <w:ind w:left="0" w:firstLine="0"/>
      </w:pPr>
      <w:r w:rsidRPr="00383114">
        <w:t>A</w:t>
      </w:r>
      <w:r w:rsidR="00BE3CB0" w:rsidRPr="00383114">
        <w:t xml:space="preserve">ssessment Type 2: </w:t>
      </w:r>
      <w:r w:rsidR="007A7D97" w:rsidRPr="00383114">
        <w:t>Group Project (20%)</w:t>
      </w:r>
    </w:p>
    <w:p w14:paraId="06AA87C0" w14:textId="77777777" w:rsidR="007A7D97" w:rsidRPr="00383114" w:rsidRDefault="007A7D97" w:rsidP="003221F8">
      <w:pPr>
        <w:pStyle w:val="SOFinalBullets"/>
        <w:spacing w:line="218" w:lineRule="exact"/>
        <w:ind w:left="0" w:firstLine="0"/>
      </w:pPr>
      <w:r w:rsidRPr="00383114">
        <w:t>Assessment Type 3: Presentation and Discussion (20%)</w:t>
      </w:r>
    </w:p>
    <w:p w14:paraId="57267983" w14:textId="77777777" w:rsidR="00544D57" w:rsidRPr="00383114" w:rsidRDefault="00544D57" w:rsidP="003221F8">
      <w:pPr>
        <w:pStyle w:val="SOFinalHead6a"/>
        <w:spacing w:line="218" w:lineRule="exact"/>
      </w:pPr>
      <w:r w:rsidRPr="00383114">
        <w:t>External Assessment (30%)</w:t>
      </w:r>
    </w:p>
    <w:p w14:paraId="7A10803A" w14:textId="77777777" w:rsidR="00544D57" w:rsidRPr="00383114" w:rsidRDefault="00544D57" w:rsidP="003221F8">
      <w:pPr>
        <w:pStyle w:val="SOFinalBullets"/>
        <w:spacing w:line="218" w:lineRule="exact"/>
        <w:ind w:left="0" w:firstLine="0"/>
      </w:pPr>
      <w:r w:rsidRPr="00383114">
        <w:t xml:space="preserve">Assessment Type </w:t>
      </w:r>
      <w:r w:rsidR="007A7D97" w:rsidRPr="00383114">
        <w:t>4</w:t>
      </w:r>
      <w:r w:rsidRPr="00383114">
        <w:t xml:space="preserve">: </w:t>
      </w:r>
      <w:r w:rsidR="00E379EF" w:rsidRPr="00383114">
        <w:t>Analysis</w:t>
      </w:r>
      <w:r w:rsidR="007A7D97" w:rsidRPr="00383114">
        <w:t xml:space="preserve"> (30%)</w:t>
      </w:r>
      <w:r w:rsidR="00F97A5F" w:rsidRPr="00383114">
        <w:t>.</w:t>
      </w:r>
    </w:p>
    <w:p w14:paraId="66142655" w14:textId="77777777" w:rsidR="006A69AE" w:rsidRPr="00383114" w:rsidRDefault="006A69AE" w:rsidP="006A69AE">
      <w:pPr>
        <w:pStyle w:val="SOFinalBodyText"/>
        <w:spacing w:line="218" w:lineRule="exact"/>
      </w:pPr>
      <w:r w:rsidRPr="00383114">
        <w:t xml:space="preserve">The number and associated weightings of the assessment types for the </w:t>
      </w:r>
      <w:r w:rsidR="008F77CF" w:rsidRPr="00383114">
        <w:t>school</w:t>
      </w:r>
      <w:r w:rsidRPr="00383114">
        <w:t xml:space="preserve"> assessment component are prescribed.</w:t>
      </w:r>
    </w:p>
    <w:p w14:paraId="2E0F6F0F" w14:textId="77777777" w:rsidR="0049140B" w:rsidRPr="00383114" w:rsidRDefault="0049140B" w:rsidP="0049140B">
      <w:pPr>
        <w:pStyle w:val="SOFinalBodyText"/>
        <w:spacing w:before="100" w:line="218" w:lineRule="exact"/>
      </w:pPr>
      <w:r w:rsidRPr="00383114">
        <w:t xml:space="preserve">The names and details of the assessment types for the </w:t>
      </w:r>
      <w:r w:rsidR="008F77CF" w:rsidRPr="00383114">
        <w:t>school</w:t>
      </w:r>
      <w:r w:rsidRPr="00383114">
        <w:t xml:space="preserve"> assessment component are recommended, and may be varied.</w:t>
      </w:r>
    </w:p>
    <w:p w14:paraId="212466AC" w14:textId="77777777" w:rsidR="0049140B" w:rsidRPr="00383114" w:rsidRDefault="0049140B" w:rsidP="0049140B">
      <w:pPr>
        <w:pStyle w:val="SOFinalBodyText"/>
        <w:spacing w:line="218" w:lineRule="exact"/>
      </w:pPr>
      <w:r w:rsidRPr="00383114">
        <w:t>The assessment type and weighting for the external assessment component are prescribed.</w:t>
      </w:r>
    </w:p>
    <w:p w14:paraId="0C838E42" w14:textId="77777777" w:rsidR="00F97A5F" w:rsidRPr="00383114" w:rsidRDefault="00F86641" w:rsidP="003221F8">
      <w:pPr>
        <w:pStyle w:val="SOFinalBodyText"/>
        <w:spacing w:line="218" w:lineRule="exact"/>
      </w:pPr>
      <w:r w:rsidRPr="00383114">
        <w:t xml:space="preserve">For a 10-credit subject it is recommended that students provide evidence of </w:t>
      </w:r>
      <w:r w:rsidR="00F97A5F" w:rsidRPr="00383114">
        <w:t xml:space="preserve">their </w:t>
      </w:r>
      <w:r w:rsidRPr="00383114">
        <w:t xml:space="preserve">learning through four assessments, including the external assessment component. </w:t>
      </w:r>
      <w:r w:rsidR="00F97A5F" w:rsidRPr="00383114">
        <w:t>There should be one assessment from each assessment type.</w:t>
      </w:r>
    </w:p>
    <w:p w14:paraId="2DF52F2D" w14:textId="77777777" w:rsidR="00F40008" w:rsidRPr="00383114" w:rsidRDefault="00F86641" w:rsidP="003221F8">
      <w:pPr>
        <w:pStyle w:val="SOFinalBodyText"/>
        <w:spacing w:line="218" w:lineRule="exact"/>
      </w:pPr>
      <w:r w:rsidRPr="00383114">
        <w:t xml:space="preserve">For a 20-credit subject it is recommended that students provide evidence of </w:t>
      </w:r>
      <w:r w:rsidR="00F97A5F" w:rsidRPr="00383114">
        <w:t xml:space="preserve">their </w:t>
      </w:r>
      <w:r w:rsidRPr="00383114">
        <w:t>learning through six to eight assessments, including the</w:t>
      </w:r>
      <w:r w:rsidR="00316502">
        <w:t xml:space="preserve"> external assessment component.</w:t>
      </w:r>
    </w:p>
    <w:p w14:paraId="321FA9D7" w14:textId="77777777" w:rsidR="00F86641" w:rsidRPr="00383114" w:rsidRDefault="00F40008" w:rsidP="00F40008">
      <w:pPr>
        <w:pStyle w:val="SOFinalBodyTextTOP"/>
      </w:pPr>
      <w:r w:rsidRPr="00383114">
        <w:br w:type="page"/>
      </w:r>
      <w:r w:rsidR="00F86641" w:rsidRPr="00383114">
        <w:lastRenderedPageBreak/>
        <w:t>Students undertake:</w:t>
      </w:r>
    </w:p>
    <w:p w14:paraId="03C36471" w14:textId="77777777" w:rsidR="00F86641" w:rsidRPr="00383114" w:rsidRDefault="00F86641" w:rsidP="003221F8">
      <w:pPr>
        <w:pStyle w:val="SOFinalBullets"/>
        <w:spacing w:line="218" w:lineRule="exact"/>
        <w:ind w:left="0" w:firstLine="0"/>
      </w:pPr>
      <w:r w:rsidRPr="00383114">
        <w:t xml:space="preserve">at least one </w:t>
      </w:r>
      <w:r w:rsidR="00E379EF" w:rsidRPr="00383114">
        <w:t>commentary</w:t>
      </w:r>
    </w:p>
    <w:p w14:paraId="79F0F387" w14:textId="77777777" w:rsidR="00F86641" w:rsidRPr="00383114" w:rsidRDefault="00F86641" w:rsidP="003221F8">
      <w:pPr>
        <w:pStyle w:val="SOFinalBullets"/>
        <w:spacing w:line="218" w:lineRule="exact"/>
        <w:ind w:left="0" w:firstLine="0"/>
      </w:pPr>
      <w:r w:rsidRPr="00383114">
        <w:t>at least one group project</w:t>
      </w:r>
    </w:p>
    <w:p w14:paraId="2BBB6FE4" w14:textId="77777777" w:rsidR="00F86641" w:rsidRPr="00383114" w:rsidRDefault="00F86641" w:rsidP="003221F8">
      <w:pPr>
        <w:pStyle w:val="SOFinalBullets"/>
        <w:spacing w:line="218" w:lineRule="exact"/>
        <w:ind w:left="0" w:firstLine="0"/>
      </w:pPr>
      <w:r w:rsidRPr="00383114">
        <w:t>at least one presentation and discussion</w:t>
      </w:r>
    </w:p>
    <w:p w14:paraId="50C03C64" w14:textId="77777777" w:rsidR="00F86641" w:rsidRPr="00383114" w:rsidRDefault="00F86641" w:rsidP="003221F8">
      <w:pPr>
        <w:pStyle w:val="SOFinalBullets"/>
        <w:spacing w:line="218" w:lineRule="exact"/>
        <w:ind w:left="0" w:firstLine="0"/>
      </w:pPr>
      <w:r w:rsidRPr="00383114">
        <w:t xml:space="preserve">two </w:t>
      </w:r>
      <w:r w:rsidR="00E379EF" w:rsidRPr="00383114">
        <w:t>analysis assessments</w:t>
      </w:r>
      <w:r w:rsidRPr="00383114">
        <w:t>.</w:t>
      </w:r>
    </w:p>
    <w:p w14:paraId="79D9BBDD" w14:textId="77777777" w:rsidR="00F86641" w:rsidRPr="00E93E29" w:rsidRDefault="00E93E29" w:rsidP="00E93E29">
      <w:pPr>
        <w:pStyle w:val="SOFinalHead2"/>
      </w:pPr>
      <w:bookmarkStart w:id="49" w:name="_Toc428262667"/>
      <w:r w:rsidRPr="00E93E29">
        <w:t>Assessment Design Criteria</w:t>
      </w:r>
      <w:bookmarkEnd w:id="49"/>
    </w:p>
    <w:p w14:paraId="310910EF" w14:textId="77777777" w:rsidR="00F86641" w:rsidRPr="00383114" w:rsidRDefault="00F86641" w:rsidP="00F86641">
      <w:pPr>
        <w:pStyle w:val="SOFinalBodyText"/>
      </w:pPr>
      <w:r w:rsidRPr="00383114">
        <w:t>The assessment design criteria are based on the learning requirements and are used by:</w:t>
      </w:r>
    </w:p>
    <w:p w14:paraId="43DB8035" w14:textId="77777777" w:rsidR="00F86641" w:rsidRPr="00383114" w:rsidRDefault="00F86641" w:rsidP="00C945D2">
      <w:pPr>
        <w:pStyle w:val="SOFinalBullets"/>
      </w:pPr>
      <w:r w:rsidRPr="00383114">
        <w:t>teachers to clarify for the student what he or she needs to learn</w:t>
      </w:r>
    </w:p>
    <w:p w14:paraId="56D253DC" w14:textId="77777777" w:rsidR="00F86641" w:rsidRPr="00383114" w:rsidRDefault="00F86641" w:rsidP="00C945D2">
      <w:pPr>
        <w:pStyle w:val="SOFinalBullets"/>
      </w:pPr>
      <w:r w:rsidRPr="00383114">
        <w:t xml:space="preserve">teachers and assessors to design opportunities for the student to </w:t>
      </w:r>
      <w:r w:rsidR="00E11456" w:rsidRPr="00383114">
        <w:t xml:space="preserve">provide evidence of his or her </w:t>
      </w:r>
      <w:r w:rsidRPr="00383114">
        <w:t>learning at the highest possible level of achievement.</w:t>
      </w:r>
    </w:p>
    <w:p w14:paraId="5DE7FA42" w14:textId="77777777" w:rsidR="00F86641" w:rsidRPr="00383114" w:rsidRDefault="00F86641" w:rsidP="00F86641">
      <w:pPr>
        <w:pStyle w:val="SOFinalBodyText"/>
      </w:pPr>
      <w:r w:rsidRPr="00383114">
        <w:t>The assessment design criteria consist of specific features that:</w:t>
      </w:r>
    </w:p>
    <w:p w14:paraId="27789FED" w14:textId="77777777" w:rsidR="00F86641" w:rsidRPr="00383114" w:rsidRDefault="00F86641" w:rsidP="00C945D2">
      <w:pPr>
        <w:pStyle w:val="SOFinalBullets"/>
      </w:pPr>
      <w:r w:rsidRPr="00383114">
        <w:t>students should demonstrate in their learning</w:t>
      </w:r>
    </w:p>
    <w:p w14:paraId="599C1ACB" w14:textId="77777777" w:rsidR="00F86641" w:rsidRPr="00383114" w:rsidRDefault="00F86641" w:rsidP="00C945D2">
      <w:pPr>
        <w:pStyle w:val="SOFinalBullets"/>
      </w:pPr>
      <w:r w:rsidRPr="00383114">
        <w:t>teachers and assessors look for as evidence that students have</w:t>
      </w:r>
      <w:r w:rsidR="00316502">
        <w:t xml:space="preserve"> met the learning requirements.</w:t>
      </w:r>
    </w:p>
    <w:p w14:paraId="54BCB377" w14:textId="77777777" w:rsidR="00F86641" w:rsidRPr="00383114" w:rsidRDefault="00F86641" w:rsidP="00F86641">
      <w:pPr>
        <w:pStyle w:val="SOFinalBodyText"/>
      </w:pPr>
      <w:r w:rsidRPr="00383114">
        <w:t>For this subject the assessment design criteria are:</w:t>
      </w:r>
    </w:p>
    <w:p w14:paraId="663DAE46" w14:textId="77777777" w:rsidR="00F86641" w:rsidRPr="00383114" w:rsidRDefault="00F86641" w:rsidP="00C945D2">
      <w:pPr>
        <w:pStyle w:val="SOFinalBullets"/>
      </w:pPr>
      <w:r w:rsidRPr="00383114">
        <w:t>knowledge and understanding</w:t>
      </w:r>
    </w:p>
    <w:p w14:paraId="6753AFA9" w14:textId="77777777" w:rsidR="00F86641" w:rsidRPr="00383114" w:rsidRDefault="00F86641" w:rsidP="00C945D2">
      <w:pPr>
        <w:pStyle w:val="SOFinalBullets"/>
      </w:pPr>
      <w:r w:rsidRPr="00383114">
        <w:t>application</w:t>
      </w:r>
    </w:p>
    <w:p w14:paraId="1086C662" w14:textId="77777777" w:rsidR="00F86641" w:rsidRPr="00383114" w:rsidRDefault="00F86641" w:rsidP="00C945D2">
      <w:pPr>
        <w:pStyle w:val="SOFinalBullets"/>
      </w:pPr>
      <w:r w:rsidRPr="00383114">
        <w:t>analysis and evaluation</w:t>
      </w:r>
    </w:p>
    <w:p w14:paraId="1D7544DE" w14:textId="77777777" w:rsidR="00F86641" w:rsidRPr="00383114" w:rsidRDefault="00F86641" w:rsidP="00C945D2">
      <w:pPr>
        <w:pStyle w:val="SOFinalBullets"/>
      </w:pPr>
      <w:r w:rsidRPr="00383114">
        <w:t>interaction and communication.</w:t>
      </w:r>
    </w:p>
    <w:p w14:paraId="36DFB305" w14:textId="77777777" w:rsidR="00F86641" w:rsidRPr="00383114" w:rsidRDefault="00F86641" w:rsidP="00E11456">
      <w:pPr>
        <w:pStyle w:val="SOFinalBodyText"/>
      </w:pPr>
      <w:r w:rsidRPr="00383114">
        <w:t xml:space="preserve">The specific features of these criteria are </w:t>
      </w:r>
      <w:r w:rsidR="004445F2">
        <w:t>described below.</w:t>
      </w:r>
    </w:p>
    <w:p w14:paraId="3EE38D66" w14:textId="77777777" w:rsidR="00F86641" w:rsidRPr="00383114" w:rsidRDefault="00F86641" w:rsidP="00E11456">
      <w:pPr>
        <w:pStyle w:val="SOFinalBodyText"/>
      </w:pPr>
      <w:r w:rsidRPr="00383114">
        <w:t>The set of assessments, as a whole, must give students opportunities to demonstrate each of the specific features by the completion of study of the subject.</w:t>
      </w:r>
    </w:p>
    <w:p w14:paraId="3AB45FF1" w14:textId="77777777" w:rsidR="00F86641" w:rsidRPr="00383114" w:rsidRDefault="00F86641" w:rsidP="00BA79B0">
      <w:pPr>
        <w:pStyle w:val="SOFinalHead3"/>
      </w:pPr>
      <w:r w:rsidRPr="00383114">
        <w:t>Knowledge and Understanding</w:t>
      </w:r>
    </w:p>
    <w:p w14:paraId="34D16AE1" w14:textId="77777777" w:rsidR="00F86641" w:rsidRPr="00383114" w:rsidRDefault="00F86641" w:rsidP="00F86641">
      <w:pPr>
        <w:pStyle w:val="SOFinalBodyText"/>
      </w:pPr>
      <w:r w:rsidRPr="00383114">
        <w:t>The specific features are as follows:</w:t>
      </w:r>
    </w:p>
    <w:p w14:paraId="60FE1AC5" w14:textId="77777777" w:rsidR="00F86641" w:rsidRPr="00383114" w:rsidRDefault="00F86641" w:rsidP="00CE73A7">
      <w:pPr>
        <w:pStyle w:val="SOFinalBulletsCoded2-3Letters"/>
      </w:pPr>
      <w:r w:rsidRPr="00383114">
        <w:t>KU1</w:t>
      </w:r>
      <w:r w:rsidRPr="00383114">
        <w:tab/>
        <w:t xml:space="preserve">Exploration of key elements of the </w:t>
      </w:r>
      <w:r w:rsidR="00CE73A7" w:rsidRPr="00383114">
        <w:t>relevant</w:t>
      </w:r>
      <w:r w:rsidRPr="00383114">
        <w:t xml:space="preserve"> disciplines and their connections to the learning interest.</w:t>
      </w:r>
    </w:p>
    <w:p w14:paraId="0F55DA07" w14:textId="77777777" w:rsidR="00F86641" w:rsidRPr="00383114" w:rsidRDefault="00F86641" w:rsidP="00F86641">
      <w:pPr>
        <w:pStyle w:val="SOFinalBulletsCoded2-3Letters"/>
      </w:pPr>
      <w:r w:rsidRPr="00383114">
        <w:t>KU2</w:t>
      </w:r>
      <w:r w:rsidRPr="00383114">
        <w:tab/>
        <w:t>Understanding of the learning interest, linked to discipline knowledge and skills.</w:t>
      </w:r>
    </w:p>
    <w:p w14:paraId="6B99E594" w14:textId="77777777" w:rsidR="00F86641" w:rsidRPr="00383114" w:rsidRDefault="00F86641" w:rsidP="00F86641">
      <w:pPr>
        <w:pStyle w:val="SOFinalBulletsCoded2-3Letters"/>
      </w:pPr>
      <w:r w:rsidRPr="00383114">
        <w:t>KU3</w:t>
      </w:r>
      <w:r w:rsidRPr="00383114">
        <w:tab/>
        <w:t>Knowledge and understandin</w:t>
      </w:r>
      <w:r w:rsidR="00316502">
        <w:t>g of the relevant capabilities.</w:t>
      </w:r>
    </w:p>
    <w:p w14:paraId="0A0950F6" w14:textId="77777777" w:rsidR="00F86641" w:rsidRPr="00383114" w:rsidRDefault="00F86641" w:rsidP="00BA79B0">
      <w:pPr>
        <w:pStyle w:val="SOFinalHead3"/>
      </w:pPr>
      <w:r w:rsidRPr="00383114">
        <w:t>Application</w:t>
      </w:r>
    </w:p>
    <w:p w14:paraId="227399F4" w14:textId="77777777" w:rsidR="00F86641" w:rsidRPr="00383114" w:rsidRDefault="00F86641" w:rsidP="00F86641">
      <w:pPr>
        <w:pStyle w:val="SOFinalBodyText"/>
      </w:pPr>
      <w:r w:rsidRPr="00383114">
        <w:t>The specific features are as follows:</w:t>
      </w:r>
    </w:p>
    <w:p w14:paraId="47E5DC0A" w14:textId="77777777" w:rsidR="00F86641" w:rsidRPr="00383114" w:rsidRDefault="00F86641" w:rsidP="00CE73A7">
      <w:pPr>
        <w:pStyle w:val="SOFinalBulletsCoded2-3Letters"/>
      </w:pPr>
      <w:r w:rsidRPr="00383114">
        <w:t>A1</w:t>
      </w:r>
      <w:r w:rsidRPr="00383114">
        <w:tab/>
        <w:t xml:space="preserve">Integration and application of aspects of the </w:t>
      </w:r>
      <w:r w:rsidR="00CE73A7" w:rsidRPr="00383114">
        <w:t>relevant</w:t>
      </w:r>
      <w:r w:rsidRPr="00383114">
        <w:t xml:space="preserve"> disciplines</w:t>
      </w:r>
      <w:r w:rsidR="00CE73A7" w:rsidRPr="00383114">
        <w:t xml:space="preserve"> in different situations</w:t>
      </w:r>
      <w:r w:rsidRPr="00383114">
        <w:t>.</w:t>
      </w:r>
    </w:p>
    <w:p w14:paraId="58374087" w14:textId="77777777" w:rsidR="00F86641" w:rsidRPr="00383114" w:rsidRDefault="00F86641" w:rsidP="00CE73A7">
      <w:pPr>
        <w:pStyle w:val="SOFinalBulletsCoded2-3Letters"/>
      </w:pPr>
      <w:r w:rsidRPr="00383114">
        <w:t>A2</w:t>
      </w:r>
      <w:r w:rsidRPr="00383114">
        <w:tab/>
      </w:r>
      <w:r w:rsidR="00CE73A7" w:rsidRPr="00383114">
        <w:t>Application of knowledge and understanding to solve problems with c</w:t>
      </w:r>
      <w:r w:rsidRPr="00383114">
        <w:t>reativity and initiative.</w:t>
      </w:r>
    </w:p>
    <w:p w14:paraId="5AB34D2A" w14:textId="77777777" w:rsidR="00FD4F40" w:rsidRPr="00383114" w:rsidRDefault="00F86641" w:rsidP="00F86641">
      <w:pPr>
        <w:pStyle w:val="SOFinalBulletsCoded2-3Letters"/>
      </w:pPr>
      <w:r w:rsidRPr="00383114">
        <w:t>A3</w:t>
      </w:r>
      <w:r w:rsidRPr="00383114">
        <w:tab/>
        <w:t>Development of ideas, insights, and further questions.</w:t>
      </w:r>
    </w:p>
    <w:p w14:paraId="2BA42118" w14:textId="77777777" w:rsidR="00F86641" w:rsidRPr="00383114" w:rsidRDefault="00F40008" w:rsidP="006A69AE">
      <w:pPr>
        <w:pStyle w:val="SOFinalHead3TOP"/>
      </w:pPr>
      <w:r w:rsidRPr="00383114">
        <w:br w:type="page"/>
      </w:r>
      <w:r w:rsidR="00F86641" w:rsidRPr="00383114">
        <w:lastRenderedPageBreak/>
        <w:t>Analysis and Evaluation</w:t>
      </w:r>
    </w:p>
    <w:p w14:paraId="52967194" w14:textId="77777777" w:rsidR="00F86641" w:rsidRPr="00383114" w:rsidRDefault="00F86641" w:rsidP="00F86641">
      <w:pPr>
        <w:pStyle w:val="SOFinalBodyText"/>
      </w:pPr>
      <w:r w:rsidRPr="00383114">
        <w:t>The specific features are as follows:</w:t>
      </w:r>
    </w:p>
    <w:p w14:paraId="70902F20" w14:textId="77777777" w:rsidR="00F86641" w:rsidRPr="00383114" w:rsidRDefault="00F86641" w:rsidP="009C4FAA">
      <w:pPr>
        <w:pStyle w:val="SOFinalBulletsCoded2-3Letters"/>
      </w:pPr>
      <w:r w:rsidRPr="00383114">
        <w:t>AE1</w:t>
      </w:r>
      <w:r w:rsidRPr="00383114">
        <w:tab/>
        <w:t xml:space="preserve">Analysis and evaluation of ideas and information from </w:t>
      </w:r>
      <w:r w:rsidR="001C2B2D" w:rsidRPr="00383114">
        <w:t>different</w:t>
      </w:r>
      <w:r w:rsidRPr="00383114">
        <w:t xml:space="preserve"> sources and perspectives</w:t>
      </w:r>
      <w:r w:rsidR="001C2B2D" w:rsidRPr="00383114">
        <w:t xml:space="preserve"> to deepen understanding of the learning interest</w:t>
      </w:r>
      <w:r w:rsidRPr="00383114">
        <w:t>.</w:t>
      </w:r>
    </w:p>
    <w:p w14:paraId="666CE232" w14:textId="77777777" w:rsidR="00F86641" w:rsidRPr="00383114" w:rsidRDefault="00F86641" w:rsidP="009C4FAA">
      <w:pPr>
        <w:pStyle w:val="SOFinalBulletsCoded2-3Letters"/>
      </w:pPr>
      <w:r w:rsidRPr="00383114">
        <w:t>AE2</w:t>
      </w:r>
      <w:r w:rsidRPr="00383114">
        <w:tab/>
      </w:r>
      <w:r w:rsidR="00F40008" w:rsidRPr="00383114">
        <w:t>E</w:t>
      </w:r>
      <w:r w:rsidRPr="00383114">
        <w:t>valuation of the contributions of the disciplines.</w:t>
      </w:r>
    </w:p>
    <w:p w14:paraId="7A2E96DD" w14:textId="77777777" w:rsidR="00F86641" w:rsidRPr="00383114" w:rsidRDefault="00F86641" w:rsidP="009C4FAA">
      <w:pPr>
        <w:pStyle w:val="SOFinalBulletsCoded2-3Letters"/>
      </w:pPr>
      <w:r w:rsidRPr="00383114">
        <w:t>AE3</w:t>
      </w:r>
      <w:r w:rsidRPr="00383114">
        <w:tab/>
        <w:t xml:space="preserve">Analysis of and reflection on </w:t>
      </w:r>
      <w:r w:rsidR="00E11456" w:rsidRPr="00383114">
        <w:t xml:space="preserve">the student’s </w:t>
      </w:r>
      <w:r w:rsidRPr="00383114">
        <w:t>own learning.</w:t>
      </w:r>
    </w:p>
    <w:p w14:paraId="685EA268" w14:textId="77777777" w:rsidR="00F86641" w:rsidRPr="00383114" w:rsidRDefault="00F86641" w:rsidP="009C4FAA">
      <w:pPr>
        <w:pStyle w:val="SOFinalBulletsCoded2-3Letters"/>
      </w:pPr>
      <w:r w:rsidRPr="00383114">
        <w:t>AE4</w:t>
      </w:r>
      <w:r w:rsidRPr="00383114">
        <w:tab/>
        <w:t>Evaluation of feedback from others.</w:t>
      </w:r>
    </w:p>
    <w:p w14:paraId="11894F05" w14:textId="77777777" w:rsidR="00F86641" w:rsidRPr="00383114" w:rsidRDefault="00F86641" w:rsidP="00F40008">
      <w:pPr>
        <w:pStyle w:val="SOFinalHead3"/>
      </w:pPr>
      <w:r w:rsidRPr="00383114">
        <w:t>Interaction and Communication</w:t>
      </w:r>
    </w:p>
    <w:p w14:paraId="5BA9211F" w14:textId="77777777" w:rsidR="00F86641" w:rsidRPr="00383114" w:rsidRDefault="00F86641" w:rsidP="00E11456">
      <w:pPr>
        <w:pStyle w:val="SOFinalBodyText"/>
        <w:keepNext/>
      </w:pPr>
      <w:r w:rsidRPr="00383114">
        <w:t>The specific features are as follows:</w:t>
      </w:r>
    </w:p>
    <w:p w14:paraId="026885D8" w14:textId="77777777" w:rsidR="00F86641" w:rsidRPr="00383114" w:rsidRDefault="00F86641" w:rsidP="00F86641">
      <w:pPr>
        <w:pStyle w:val="SOFinalBulletsCoded2-3Letters"/>
      </w:pPr>
      <w:r w:rsidRPr="00383114">
        <w:t>IC1</w:t>
      </w:r>
      <w:r w:rsidRPr="00383114">
        <w:tab/>
      </w:r>
      <w:r w:rsidR="00D42E14" w:rsidRPr="00383114">
        <w:t>Interactive and collaborative skills in different situations.</w:t>
      </w:r>
    </w:p>
    <w:p w14:paraId="7EE3724D" w14:textId="77777777" w:rsidR="00F86641" w:rsidRPr="00383114" w:rsidRDefault="00F86641" w:rsidP="00F86641">
      <w:pPr>
        <w:pStyle w:val="SOFinalBulletsCoded2-3Letters"/>
      </w:pPr>
      <w:r w:rsidRPr="00383114">
        <w:t>IC2</w:t>
      </w:r>
      <w:r w:rsidRPr="00383114">
        <w:tab/>
      </w:r>
      <w:r w:rsidR="00D42E14" w:rsidRPr="00383114">
        <w:t>Communication of understanding, reasoned conclusions, and new ideas and insights about the learning interest.</w:t>
      </w:r>
    </w:p>
    <w:p w14:paraId="76A4F513" w14:textId="77777777" w:rsidR="00D65BB2" w:rsidRPr="00E93E29" w:rsidRDefault="00E93E29" w:rsidP="00E93E29">
      <w:pPr>
        <w:pStyle w:val="SOFinalHead2"/>
      </w:pPr>
      <w:bookmarkStart w:id="50" w:name="_Toc428262668"/>
      <w:r w:rsidRPr="00E93E29">
        <w:t>School Assessment</w:t>
      </w:r>
      <w:bookmarkEnd w:id="50"/>
    </w:p>
    <w:p w14:paraId="315AC979" w14:textId="77777777" w:rsidR="00D65BB2" w:rsidRPr="00383114" w:rsidRDefault="00D65BB2" w:rsidP="00393028">
      <w:pPr>
        <w:pStyle w:val="SOFinalHead3AfterHead2"/>
      </w:pPr>
      <w:r w:rsidRPr="00383114">
        <w:t xml:space="preserve">Assessment Type 1: </w:t>
      </w:r>
      <w:r w:rsidR="00232DA9" w:rsidRPr="00383114">
        <w:t>Commentary</w:t>
      </w:r>
      <w:r w:rsidR="00F86641" w:rsidRPr="00383114">
        <w:t xml:space="preserve"> (30%)</w:t>
      </w:r>
    </w:p>
    <w:p w14:paraId="02EFEC45" w14:textId="77777777" w:rsidR="00E11456" w:rsidRPr="00383114" w:rsidRDefault="00F86641" w:rsidP="00973B26">
      <w:pPr>
        <w:pStyle w:val="SOFinalBodyText"/>
        <w:spacing w:line="216" w:lineRule="exact"/>
      </w:pPr>
      <w:r w:rsidRPr="00383114">
        <w:t xml:space="preserve">Students undertake one </w:t>
      </w:r>
      <w:r w:rsidR="00232DA9" w:rsidRPr="00383114">
        <w:t>commentary</w:t>
      </w:r>
      <w:r w:rsidRPr="00383114">
        <w:t xml:space="preserve"> for a 10-credit subject and at least one </w:t>
      </w:r>
      <w:r w:rsidR="00232DA9" w:rsidRPr="00383114">
        <w:t>commentary</w:t>
      </w:r>
      <w:r w:rsidRPr="00383114">
        <w:t xml:space="preserve"> for a 20-credit subject.</w:t>
      </w:r>
    </w:p>
    <w:p w14:paraId="4947C737" w14:textId="77777777" w:rsidR="00F86641" w:rsidRPr="00383114" w:rsidRDefault="00F86641" w:rsidP="00973B26">
      <w:pPr>
        <w:pStyle w:val="SOFinalBodyText"/>
        <w:spacing w:line="216" w:lineRule="exact"/>
      </w:pPr>
      <w:r w:rsidRPr="00383114">
        <w:t xml:space="preserve">They prepare a </w:t>
      </w:r>
      <w:r w:rsidR="002E7D0E" w:rsidRPr="00383114">
        <w:t>commentary</w:t>
      </w:r>
      <w:r w:rsidRPr="00383114">
        <w:t xml:space="preserve"> for assessment to illustrate </w:t>
      </w:r>
      <w:r w:rsidR="002E7D0E" w:rsidRPr="00383114">
        <w:t xml:space="preserve">and evaluate </w:t>
      </w:r>
      <w:r w:rsidRPr="00383114">
        <w:t xml:space="preserve">the </w:t>
      </w:r>
      <w:r w:rsidR="00F40008" w:rsidRPr="00383114">
        <w:t xml:space="preserve">ways in which </w:t>
      </w:r>
      <w:r w:rsidRPr="00383114">
        <w:t xml:space="preserve">the selected disciplines </w:t>
      </w:r>
      <w:r w:rsidR="00F40008" w:rsidRPr="00383114">
        <w:t>or aspects of a discipline, contribute to t</w:t>
      </w:r>
      <w:r w:rsidRPr="00383114">
        <w:t xml:space="preserve">he solution of </w:t>
      </w:r>
      <w:r w:rsidR="00A01B35" w:rsidRPr="00383114">
        <w:t xml:space="preserve">one or more </w:t>
      </w:r>
      <w:r w:rsidRPr="00383114">
        <w:t xml:space="preserve">contemporary </w:t>
      </w:r>
      <w:r w:rsidR="002E7D0E" w:rsidRPr="00383114">
        <w:t>problems</w:t>
      </w:r>
      <w:r w:rsidR="00A01B35" w:rsidRPr="00383114">
        <w:t xml:space="preserve"> or issues</w:t>
      </w:r>
      <w:r w:rsidRPr="00383114">
        <w:t xml:space="preserve">. Although students are likely to gather a broad range of evidence of learning, a final synthesised </w:t>
      </w:r>
      <w:r w:rsidR="002E7D0E" w:rsidRPr="00383114">
        <w:t>commentary</w:t>
      </w:r>
      <w:r w:rsidRPr="00383114">
        <w:t xml:space="preserve"> shou</w:t>
      </w:r>
      <w:r w:rsidR="00316502">
        <w:t>ld be presented for assessment.</w:t>
      </w:r>
    </w:p>
    <w:p w14:paraId="61B27301" w14:textId="77777777" w:rsidR="00F86641" w:rsidRPr="00383114" w:rsidRDefault="00A01B35" w:rsidP="00973B26">
      <w:pPr>
        <w:pStyle w:val="SOFinalBodyText"/>
        <w:spacing w:line="216" w:lineRule="exact"/>
      </w:pPr>
      <w:r w:rsidRPr="00383114">
        <w:t>A</w:t>
      </w:r>
      <w:r w:rsidR="00F86641" w:rsidRPr="00383114">
        <w:t xml:space="preserve"> </w:t>
      </w:r>
      <w:r w:rsidR="002717D9" w:rsidRPr="00383114">
        <w:t xml:space="preserve">commentary </w:t>
      </w:r>
      <w:r w:rsidRPr="00383114">
        <w:t>should be a maximum of 10</w:t>
      </w:r>
      <w:r w:rsidR="00F86641" w:rsidRPr="00383114">
        <w:t xml:space="preserve">00 words if written or a maximum of </w:t>
      </w:r>
      <w:r w:rsidRPr="00383114">
        <w:t>6 </w:t>
      </w:r>
      <w:r w:rsidR="00F86641" w:rsidRPr="00383114">
        <w:t xml:space="preserve">minutes for an oral presentation, or the equivalent in multimodal form. </w:t>
      </w:r>
      <w:r w:rsidRPr="00383114">
        <w:t>Where more than one commentary is undertaken</w:t>
      </w:r>
      <w:r w:rsidR="00E2571B" w:rsidRPr="00383114">
        <w:t xml:space="preserve"> f</w:t>
      </w:r>
      <w:r w:rsidR="00F86641" w:rsidRPr="00383114">
        <w:t xml:space="preserve">or a 20-credit subject, </w:t>
      </w:r>
      <w:r w:rsidR="00E2571B" w:rsidRPr="00383114">
        <w:t>students may focus on different aspects of a problem or issue</w:t>
      </w:r>
      <w:r w:rsidR="0008588B" w:rsidRPr="00383114">
        <w:t>,</w:t>
      </w:r>
      <w:r w:rsidR="00E2571B" w:rsidRPr="00383114">
        <w:t xml:space="preserve"> or different problems or issues.</w:t>
      </w:r>
    </w:p>
    <w:p w14:paraId="15F2DF08" w14:textId="77777777" w:rsidR="00F86641" w:rsidRPr="00383114" w:rsidRDefault="00F86641" w:rsidP="00973B26">
      <w:pPr>
        <w:pStyle w:val="SOFinalBodyText"/>
        <w:spacing w:line="216" w:lineRule="exact"/>
      </w:pPr>
      <w:r w:rsidRPr="00383114">
        <w:t xml:space="preserve">Activities to form the basis of a </w:t>
      </w:r>
      <w:r w:rsidR="002717D9" w:rsidRPr="00383114">
        <w:t xml:space="preserve">commentary </w:t>
      </w:r>
      <w:r w:rsidRPr="00383114">
        <w:t>could include:</w:t>
      </w:r>
    </w:p>
    <w:p w14:paraId="2162FE70" w14:textId="77777777" w:rsidR="00F86641" w:rsidRPr="00383114" w:rsidRDefault="00F86641" w:rsidP="00C945D2">
      <w:pPr>
        <w:pStyle w:val="SOFinalBullets"/>
      </w:pPr>
      <w:r w:rsidRPr="00383114">
        <w:t>responding to guest speakers</w:t>
      </w:r>
    </w:p>
    <w:p w14:paraId="6DC7E1EE" w14:textId="77777777" w:rsidR="00F86641" w:rsidRPr="00383114" w:rsidRDefault="00F86641" w:rsidP="00C945D2">
      <w:pPr>
        <w:pStyle w:val="SOFinalBullets"/>
      </w:pPr>
      <w:r w:rsidRPr="00383114">
        <w:t>participating in online forums</w:t>
      </w:r>
    </w:p>
    <w:p w14:paraId="28336019" w14:textId="77777777" w:rsidR="00F86641" w:rsidRPr="00383114" w:rsidRDefault="00F86641" w:rsidP="00C945D2">
      <w:pPr>
        <w:pStyle w:val="SOFinalBullets"/>
      </w:pPr>
      <w:r w:rsidRPr="00383114">
        <w:t xml:space="preserve">interviewing people working or studying in the </w:t>
      </w:r>
      <w:r w:rsidR="00FD3958" w:rsidRPr="00383114">
        <w:t xml:space="preserve">relevant </w:t>
      </w:r>
      <w:r w:rsidRPr="00383114">
        <w:t>discipline or a discipline-related industry</w:t>
      </w:r>
    </w:p>
    <w:p w14:paraId="55FA63A4" w14:textId="77777777" w:rsidR="00F86641" w:rsidRPr="00383114" w:rsidRDefault="00F86641" w:rsidP="00C945D2">
      <w:pPr>
        <w:pStyle w:val="SOFinalBullets"/>
      </w:pPr>
      <w:r w:rsidRPr="00383114">
        <w:t>visiting sites or undertaking field trips, workplace observations, or other workplace involvement</w:t>
      </w:r>
    </w:p>
    <w:p w14:paraId="01CD6C24" w14:textId="77777777" w:rsidR="00F86641" w:rsidRPr="00383114" w:rsidRDefault="00F86641" w:rsidP="00C945D2">
      <w:pPr>
        <w:pStyle w:val="SOFinalBullets"/>
      </w:pPr>
      <w:r w:rsidRPr="00383114">
        <w:t>recording observations, collecting data, and compiling and conducting surveys</w:t>
      </w:r>
    </w:p>
    <w:p w14:paraId="40BA4139" w14:textId="77777777" w:rsidR="00F86641" w:rsidRPr="00383114" w:rsidRDefault="00F86641" w:rsidP="00C945D2">
      <w:pPr>
        <w:pStyle w:val="SOFinalBullets"/>
      </w:pPr>
      <w:r w:rsidRPr="00383114">
        <w:t>responding to issues related to the learning interest</w:t>
      </w:r>
    </w:p>
    <w:p w14:paraId="4464FEA0" w14:textId="77777777" w:rsidR="00F86641" w:rsidRPr="00383114" w:rsidRDefault="00F86641" w:rsidP="00C945D2">
      <w:pPr>
        <w:pStyle w:val="SOFinalBullets"/>
      </w:pPr>
      <w:r w:rsidRPr="00383114">
        <w:t>compiling and analysing information such as media items and articles.</w:t>
      </w:r>
    </w:p>
    <w:p w14:paraId="71892593" w14:textId="77777777" w:rsidR="00F86641" w:rsidRPr="00383114" w:rsidRDefault="00F86641" w:rsidP="00973B26">
      <w:pPr>
        <w:pStyle w:val="SOFinalBodyText"/>
        <w:spacing w:line="216" w:lineRule="exact"/>
      </w:pPr>
      <w:r w:rsidRPr="00383114">
        <w:t xml:space="preserve">For this assessment type, students </w:t>
      </w:r>
      <w:r w:rsidR="00FD3958" w:rsidRPr="00383114">
        <w:t>provide</w:t>
      </w:r>
      <w:r w:rsidRPr="00383114">
        <w:t xml:space="preserve"> evidence of </w:t>
      </w:r>
      <w:r w:rsidR="00FD3958" w:rsidRPr="00383114">
        <w:t xml:space="preserve">their </w:t>
      </w:r>
      <w:r w:rsidRPr="00383114">
        <w:t>learning primarily in relation to the following assessment design criteria:</w:t>
      </w:r>
    </w:p>
    <w:p w14:paraId="3573765C" w14:textId="77777777" w:rsidR="00F86641" w:rsidRPr="00383114" w:rsidRDefault="00F86641" w:rsidP="00C945D2">
      <w:pPr>
        <w:pStyle w:val="SOFinalBullets"/>
      </w:pPr>
      <w:r w:rsidRPr="00383114">
        <w:t>knowledge and understanding</w:t>
      </w:r>
    </w:p>
    <w:p w14:paraId="299067F0" w14:textId="77777777" w:rsidR="00F40008" w:rsidRPr="00383114" w:rsidRDefault="00F86641" w:rsidP="00C945D2">
      <w:pPr>
        <w:pStyle w:val="SOFinalBullets"/>
      </w:pPr>
      <w:r w:rsidRPr="00383114">
        <w:t>analysis and evaluation.</w:t>
      </w:r>
    </w:p>
    <w:p w14:paraId="23F024BA" w14:textId="77777777" w:rsidR="00F86641" w:rsidRPr="00383114" w:rsidRDefault="00F40008" w:rsidP="00F40008">
      <w:pPr>
        <w:pStyle w:val="SOFinalHead3TOP"/>
      </w:pPr>
      <w:r w:rsidRPr="00383114">
        <w:br w:type="page"/>
      </w:r>
      <w:r w:rsidR="00F86641" w:rsidRPr="00383114">
        <w:lastRenderedPageBreak/>
        <w:t>Assessment Type 2: Group Project (20%)</w:t>
      </w:r>
    </w:p>
    <w:p w14:paraId="4EBDB26F" w14:textId="77777777" w:rsidR="00F86641" w:rsidRPr="00383114" w:rsidRDefault="00F86641" w:rsidP="00973B26">
      <w:pPr>
        <w:pStyle w:val="SOFinalBodyText"/>
        <w:spacing w:line="216" w:lineRule="exact"/>
      </w:pPr>
      <w:r w:rsidRPr="00383114">
        <w:t>Students undertake one group project for a 10-credit subject and at least one group p</w:t>
      </w:r>
      <w:r w:rsidR="00316502">
        <w:t>roject for a 20-credit subject.</w:t>
      </w:r>
    </w:p>
    <w:p w14:paraId="5E73355F" w14:textId="77777777" w:rsidR="00F86641" w:rsidRPr="00383114" w:rsidRDefault="00F86641" w:rsidP="00973B26">
      <w:pPr>
        <w:pStyle w:val="SOFinalBodyText"/>
        <w:spacing w:line="216" w:lineRule="exact"/>
      </w:pPr>
      <w:r w:rsidRPr="00383114">
        <w:t xml:space="preserve">Students plan, organise, and implement a group project </w:t>
      </w:r>
      <w:r w:rsidR="00FD3958" w:rsidRPr="00383114">
        <w:t xml:space="preserve">that focuses on a learning </w:t>
      </w:r>
      <w:r w:rsidRPr="00383114">
        <w:t>requirement or an aspect of the content</w:t>
      </w:r>
      <w:r w:rsidR="00FD3958" w:rsidRPr="00383114">
        <w:t>. Examples of possible approaches include:</w:t>
      </w:r>
    </w:p>
    <w:p w14:paraId="04D370AE" w14:textId="77777777" w:rsidR="00F86641" w:rsidRPr="00383114" w:rsidRDefault="00F86641" w:rsidP="00C945D2">
      <w:pPr>
        <w:pStyle w:val="SOFinalBullets"/>
      </w:pPr>
      <w:r w:rsidRPr="00383114">
        <w:t>developing questions to clearly express the learning interest</w:t>
      </w:r>
    </w:p>
    <w:p w14:paraId="3E967DA8" w14:textId="77777777" w:rsidR="00F86641" w:rsidRPr="00383114" w:rsidRDefault="00F86641" w:rsidP="00C945D2">
      <w:pPr>
        <w:pStyle w:val="SOFinalBullets"/>
      </w:pPr>
      <w:r w:rsidRPr="00383114">
        <w:t xml:space="preserve">undertaking a practical task associated with a </w:t>
      </w:r>
      <w:r w:rsidR="00F40008" w:rsidRPr="00383114">
        <w:t xml:space="preserve">relevant </w:t>
      </w:r>
      <w:r w:rsidRPr="00383114">
        <w:t xml:space="preserve">discipline </w:t>
      </w:r>
      <w:r w:rsidR="00F40008" w:rsidRPr="00383114">
        <w:t xml:space="preserve">or disciplines </w:t>
      </w:r>
      <w:r w:rsidRPr="00383114">
        <w:t>or the learning interest</w:t>
      </w:r>
    </w:p>
    <w:p w14:paraId="2E5F6395" w14:textId="77777777" w:rsidR="00F86641" w:rsidRPr="00383114" w:rsidRDefault="00F86641" w:rsidP="00C945D2">
      <w:pPr>
        <w:pStyle w:val="SOFinalBullets"/>
      </w:pPr>
      <w:r w:rsidRPr="00383114">
        <w:t>undertaking and sharing background research (e.g. data collection</w:t>
      </w:r>
      <w:r w:rsidR="00151559" w:rsidRPr="00383114">
        <w:t>,</w:t>
      </w:r>
      <w:r w:rsidRPr="00383114">
        <w:t xml:space="preserve"> or laboratory or field work)</w:t>
      </w:r>
    </w:p>
    <w:p w14:paraId="1C7C24E5" w14:textId="77777777" w:rsidR="00F86641" w:rsidRPr="00383114" w:rsidRDefault="00FD3958" w:rsidP="00C945D2">
      <w:pPr>
        <w:pStyle w:val="SOFinalBullets"/>
      </w:pPr>
      <w:r w:rsidRPr="00383114">
        <w:t xml:space="preserve">giving </w:t>
      </w:r>
      <w:r w:rsidR="00F86641" w:rsidRPr="00383114">
        <w:t>a group presentation on a particular aspect of the program</w:t>
      </w:r>
      <w:r w:rsidRPr="00383114">
        <w:t xml:space="preserve">. The focus could be an </w:t>
      </w:r>
      <w:r w:rsidR="00F86641" w:rsidRPr="00383114">
        <w:t xml:space="preserve">aspect of a </w:t>
      </w:r>
      <w:r w:rsidR="002717D9" w:rsidRPr="00383114">
        <w:t>relevant</w:t>
      </w:r>
      <w:r w:rsidR="00F86641" w:rsidRPr="00383114">
        <w:t xml:space="preserve"> discipline</w:t>
      </w:r>
      <w:r w:rsidR="00F40008" w:rsidRPr="00383114">
        <w:t xml:space="preserve"> or disciplines</w:t>
      </w:r>
      <w:r w:rsidR="00F86641" w:rsidRPr="00383114">
        <w:t>; a cross-disciplinary analysis; an aspect or application of the learning interest (e.g. an outcome of the learning in the form of a product, action, or event); or an in</w:t>
      </w:r>
      <w:r w:rsidR="00316502">
        <w:t>novative solution to a problem.</w:t>
      </w:r>
    </w:p>
    <w:p w14:paraId="61A02FE5" w14:textId="77777777" w:rsidR="00F40008" w:rsidRPr="00383114" w:rsidRDefault="00F40008" w:rsidP="00E3018C">
      <w:pPr>
        <w:pStyle w:val="SOFinalBodyText"/>
      </w:pPr>
      <w:r w:rsidRPr="00383114">
        <w:t>The group project is an opportunity for a collective outcome, an individual student outcome, or a combination of collective and individual evidence of learning.</w:t>
      </w:r>
    </w:p>
    <w:p w14:paraId="595A41B3" w14:textId="77777777" w:rsidR="00F86641" w:rsidRPr="00383114" w:rsidRDefault="00F86641" w:rsidP="00E3018C">
      <w:pPr>
        <w:pStyle w:val="SOFinalBodyText"/>
      </w:pPr>
      <w:r w:rsidRPr="00383114">
        <w:t>The conditions under which a group project is undertaken by students and how they are to be assessed by the teacher should be clearly established before the students undertake the assessment. Students must be given opportunities to collaborate in sharing responsibilities and decision-making, and in responding to the project. Students are provided with opportunities to reflect on their contributions and on the collaborative outcome</w:t>
      </w:r>
      <w:r w:rsidR="00FD3958" w:rsidRPr="00383114">
        <w:t>,</w:t>
      </w:r>
      <w:r w:rsidRPr="00383114">
        <w:t xml:space="preserve"> and to receive feedback from others.</w:t>
      </w:r>
    </w:p>
    <w:p w14:paraId="7697643D" w14:textId="77777777" w:rsidR="00F86641" w:rsidRPr="00383114" w:rsidRDefault="00F86641" w:rsidP="00F86641">
      <w:pPr>
        <w:pStyle w:val="SOFinalBodyText"/>
      </w:pPr>
      <w:r w:rsidRPr="00383114">
        <w:t xml:space="preserve">For this assessment type, students </w:t>
      </w:r>
      <w:r w:rsidR="00FD3958" w:rsidRPr="00383114">
        <w:t>provide</w:t>
      </w:r>
      <w:r w:rsidRPr="00383114">
        <w:t xml:space="preserve"> evidence of </w:t>
      </w:r>
      <w:r w:rsidR="00FD3958" w:rsidRPr="00383114">
        <w:t xml:space="preserve">their </w:t>
      </w:r>
      <w:r w:rsidRPr="00383114">
        <w:t>learning primarily in relation to the following assessment design criteria:</w:t>
      </w:r>
    </w:p>
    <w:p w14:paraId="28ED6DCD" w14:textId="77777777" w:rsidR="00F86641" w:rsidRPr="00383114" w:rsidRDefault="00F86641" w:rsidP="00C945D2">
      <w:pPr>
        <w:pStyle w:val="SOFinalBullets"/>
      </w:pPr>
      <w:r w:rsidRPr="00383114">
        <w:t>application</w:t>
      </w:r>
    </w:p>
    <w:p w14:paraId="379A0BD8" w14:textId="77777777" w:rsidR="00F86641" w:rsidRPr="00383114" w:rsidRDefault="00F86641" w:rsidP="00C945D2">
      <w:pPr>
        <w:pStyle w:val="SOFinalBullets"/>
      </w:pPr>
      <w:r w:rsidRPr="00383114">
        <w:t xml:space="preserve">analysis and </w:t>
      </w:r>
      <w:r w:rsidR="00F40008" w:rsidRPr="00383114">
        <w:t>evaluation</w:t>
      </w:r>
    </w:p>
    <w:p w14:paraId="2BC5240E" w14:textId="77777777" w:rsidR="00F86641" w:rsidRPr="00383114" w:rsidRDefault="00F86641" w:rsidP="00C945D2">
      <w:pPr>
        <w:pStyle w:val="SOFinalBullets"/>
      </w:pPr>
      <w:r w:rsidRPr="00383114">
        <w:t>interaction and communication.</w:t>
      </w:r>
    </w:p>
    <w:p w14:paraId="4504E49C" w14:textId="77777777" w:rsidR="00F86641" w:rsidRPr="00383114" w:rsidRDefault="00F86641" w:rsidP="00B80FAD">
      <w:pPr>
        <w:pStyle w:val="SOFinalHead3"/>
      </w:pPr>
      <w:r w:rsidRPr="00383114">
        <w:t>Assessment Type 3: Presentation and Discussion (20%)</w:t>
      </w:r>
    </w:p>
    <w:p w14:paraId="67C2FF00" w14:textId="77777777" w:rsidR="00F86641" w:rsidRPr="00383114" w:rsidRDefault="00F86641" w:rsidP="00FD3958">
      <w:pPr>
        <w:pStyle w:val="SOFinalBodyText"/>
      </w:pPr>
      <w:r w:rsidRPr="00383114">
        <w:t xml:space="preserve">Students undertake one presentation and discussion </w:t>
      </w:r>
      <w:r w:rsidR="00FD3958" w:rsidRPr="00383114">
        <w:t xml:space="preserve">for a </w:t>
      </w:r>
      <w:r w:rsidRPr="00383114">
        <w:t>10-credit subject and at least one presentation and discussion for a 20-credit subject.</w:t>
      </w:r>
    </w:p>
    <w:p w14:paraId="3EBD8408" w14:textId="77777777" w:rsidR="00F86641" w:rsidRPr="00383114" w:rsidRDefault="00F86641" w:rsidP="00F86641">
      <w:pPr>
        <w:pStyle w:val="SOFinalBodyText"/>
      </w:pPr>
      <w:r w:rsidRPr="00383114">
        <w:t>In negotiation with the teacher, students select an aspect of their learning from across the program for a presentation followed by a discussion. This is an opportunity for students to integrate and apply their cross-disciplinary knowledge and skills in the context of the learning interest and to pro</w:t>
      </w:r>
      <w:r w:rsidR="00FD3958" w:rsidRPr="00383114">
        <w:t xml:space="preserve">vide </w:t>
      </w:r>
      <w:r w:rsidRPr="00383114">
        <w:t>evidence of their learning that encompasses the generation of an idea foll</w:t>
      </w:r>
      <w:r w:rsidR="00316502">
        <w:t>owed through to its conclusion.</w:t>
      </w:r>
    </w:p>
    <w:p w14:paraId="077F095E" w14:textId="77777777" w:rsidR="00F86641" w:rsidRPr="00383114" w:rsidRDefault="00F86641" w:rsidP="00F86641">
      <w:pPr>
        <w:pStyle w:val="SOFinalBodyText"/>
      </w:pPr>
      <w:r w:rsidRPr="00383114">
        <w:t xml:space="preserve">The presentation and discussion combined should be a maximum of 15 minutes; of this, the presentation should </w:t>
      </w:r>
      <w:r w:rsidR="000D3284" w:rsidRPr="00383114">
        <w:t>be</w:t>
      </w:r>
      <w:r w:rsidRPr="00383114">
        <w:t xml:space="preserve"> a maximu</w:t>
      </w:r>
      <w:r w:rsidR="00316502">
        <w:t>m of 7 minutes.</w:t>
      </w:r>
    </w:p>
    <w:p w14:paraId="2F970230" w14:textId="77777777" w:rsidR="00F86641" w:rsidRPr="00383114" w:rsidRDefault="00F86641" w:rsidP="00F86641">
      <w:pPr>
        <w:pStyle w:val="SOFinalBodyText"/>
      </w:pPr>
      <w:r w:rsidRPr="00383114">
        <w:t>Evidence of the presentation and discussion must be recorded for quality</w:t>
      </w:r>
      <w:r w:rsidR="00FD3958" w:rsidRPr="00383114">
        <w:t xml:space="preserve"> </w:t>
      </w:r>
      <w:r w:rsidRPr="00383114">
        <w:t>assurance purposes.</w:t>
      </w:r>
    </w:p>
    <w:p w14:paraId="4F3BB744" w14:textId="77777777" w:rsidR="002C0930" w:rsidRDefault="002C0930">
      <w:pPr>
        <w:rPr>
          <w:rFonts w:ascii="Roboto Medium" w:eastAsia="Times New Roman" w:hAnsi="Roboto Medium"/>
          <w:i/>
          <w:color w:val="000000"/>
          <w:sz w:val="22"/>
          <w:lang w:val="en-US" w:eastAsia="en-US"/>
        </w:rPr>
      </w:pPr>
      <w:r>
        <w:br w:type="page"/>
      </w:r>
    </w:p>
    <w:p w14:paraId="40F27EA6" w14:textId="77777777" w:rsidR="00F86641" w:rsidRPr="00383114" w:rsidRDefault="00F86641" w:rsidP="00BA79B0">
      <w:pPr>
        <w:pStyle w:val="SOFinalHead5"/>
      </w:pPr>
      <w:r w:rsidRPr="00383114">
        <w:lastRenderedPageBreak/>
        <w:t>Presentation</w:t>
      </w:r>
    </w:p>
    <w:p w14:paraId="31F18311" w14:textId="77777777" w:rsidR="00F86641" w:rsidRPr="00383114" w:rsidRDefault="00F86641" w:rsidP="00B80FAD">
      <w:pPr>
        <w:pStyle w:val="SOFinalBodyText"/>
      </w:pPr>
      <w:r w:rsidRPr="00383114">
        <w:t xml:space="preserve">Students present a synopsis of their learning in </w:t>
      </w:r>
      <w:r w:rsidR="00FD3958" w:rsidRPr="00383114">
        <w:t xml:space="preserve">Stage 2 </w:t>
      </w:r>
      <w:r w:rsidRPr="00383114">
        <w:t>Cross-disciplinary Studies and the personal conclusions they have drawn. The presentation may draw on particular moments, highlights, or insights of particular significance to the student. It could include the presentation of a product, a creative outcome, a performance, an action, an event, an activity, solutions to problems, or possible future scenarios.</w:t>
      </w:r>
    </w:p>
    <w:p w14:paraId="193DF812" w14:textId="77777777" w:rsidR="00F86641" w:rsidRPr="00383114" w:rsidRDefault="00F86641" w:rsidP="00B80FAD">
      <w:pPr>
        <w:pStyle w:val="SOFinalBodyText"/>
      </w:pPr>
      <w:r w:rsidRPr="00383114">
        <w:t>The presentation is an opportunity for the student to provide evidence relevant to the performance standards, such as:</w:t>
      </w:r>
    </w:p>
    <w:p w14:paraId="79629CA8" w14:textId="77777777" w:rsidR="00F86641" w:rsidRPr="00383114" w:rsidRDefault="00F86641" w:rsidP="00C945D2">
      <w:pPr>
        <w:pStyle w:val="SOFinalBullets"/>
      </w:pPr>
      <w:r w:rsidRPr="00383114">
        <w:t>knowledge and understanding of the contributions and/or connections of specific disciplines to the learning interest</w:t>
      </w:r>
    </w:p>
    <w:p w14:paraId="5720DC3B" w14:textId="77777777" w:rsidR="00F86641" w:rsidRPr="00383114" w:rsidRDefault="00F86641" w:rsidP="00C945D2">
      <w:pPr>
        <w:pStyle w:val="SOFinalBullets"/>
      </w:pPr>
      <w:r w:rsidRPr="00383114">
        <w:t>understanding of the complexities of the learning interest</w:t>
      </w:r>
    </w:p>
    <w:p w14:paraId="22AD9F5F" w14:textId="77777777" w:rsidR="00F86641" w:rsidRPr="00383114" w:rsidRDefault="00F86641" w:rsidP="00C945D2">
      <w:pPr>
        <w:pStyle w:val="SOFinalBullets"/>
      </w:pPr>
      <w:r w:rsidRPr="00383114">
        <w:t>creativity, initiative, and problem-solving</w:t>
      </w:r>
    </w:p>
    <w:p w14:paraId="79C7D47A" w14:textId="77777777" w:rsidR="00F86641" w:rsidRPr="00383114" w:rsidRDefault="00F86641" w:rsidP="00C945D2">
      <w:pPr>
        <w:pStyle w:val="SOFinalBullets"/>
      </w:pPr>
      <w:r w:rsidRPr="00383114">
        <w:t>new ideas, insights, solutions, and further questions.</w:t>
      </w:r>
    </w:p>
    <w:p w14:paraId="022F4BC7" w14:textId="77777777" w:rsidR="00BA79B0" w:rsidRPr="00383114" w:rsidRDefault="00F86641" w:rsidP="005C6BFA">
      <w:pPr>
        <w:pStyle w:val="SOFinalBodyText"/>
      </w:pPr>
      <w:r w:rsidRPr="00383114">
        <w:t xml:space="preserve">Students may </w:t>
      </w:r>
      <w:r w:rsidR="005C6BFA" w:rsidRPr="00383114">
        <w:t>include</w:t>
      </w:r>
      <w:r w:rsidRPr="00383114">
        <w:t xml:space="preserve"> selected items such as photographs, artefacts, a short written statement, a performance, an exhibition, a data display, a short multimedia presentation, a graphic display, or a combination of these to demonstrate their learning and support the presentation.</w:t>
      </w:r>
    </w:p>
    <w:p w14:paraId="6B7AC3B8" w14:textId="77777777" w:rsidR="00F86641" w:rsidRPr="00383114" w:rsidRDefault="00F86641" w:rsidP="00FD3958">
      <w:pPr>
        <w:pStyle w:val="SOFinalHead5"/>
      </w:pPr>
      <w:r w:rsidRPr="00383114">
        <w:t>Discussion</w:t>
      </w:r>
    </w:p>
    <w:p w14:paraId="5FB34D0D" w14:textId="77777777" w:rsidR="00F86641" w:rsidRPr="00383114" w:rsidRDefault="00F86641" w:rsidP="00F86641">
      <w:pPr>
        <w:pStyle w:val="SOFinalBodyText"/>
      </w:pPr>
      <w:r w:rsidRPr="00383114">
        <w:t>The discussion involves the teacher asking questions to al</w:t>
      </w:r>
      <w:r w:rsidR="00316502">
        <w:t>low the student to demonstrate:</w:t>
      </w:r>
    </w:p>
    <w:p w14:paraId="7C9FC928" w14:textId="77777777" w:rsidR="00F86641" w:rsidRPr="00383114" w:rsidRDefault="005C6BFA" w:rsidP="00C945D2">
      <w:pPr>
        <w:pStyle w:val="SOFinalBullets"/>
      </w:pPr>
      <w:r w:rsidRPr="00383114">
        <w:t>reasoning to support</w:t>
      </w:r>
      <w:r w:rsidR="00F86641" w:rsidRPr="00383114">
        <w:t xml:space="preserve"> the personal conclusions as demonstrated in the presentation</w:t>
      </w:r>
    </w:p>
    <w:p w14:paraId="18F4F0C8" w14:textId="77777777" w:rsidR="00F86641" w:rsidRPr="00383114" w:rsidRDefault="00F86641" w:rsidP="00C945D2">
      <w:pPr>
        <w:pStyle w:val="SOFinalBullets"/>
      </w:pPr>
      <w:r w:rsidRPr="00383114">
        <w:t>understanding of the overall learning interest, including the contributions of the disciplines</w:t>
      </w:r>
    </w:p>
    <w:p w14:paraId="07C5D5D7" w14:textId="77777777" w:rsidR="00F86641" w:rsidRPr="00383114" w:rsidRDefault="00F86641" w:rsidP="00C945D2">
      <w:pPr>
        <w:pStyle w:val="SOFinalBullets"/>
      </w:pPr>
      <w:r w:rsidRPr="00383114">
        <w:t>evaluation of his or her own learning and the r</w:t>
      </w:r>
      <w:r w:rsidR="00316502">
        <w:t>elevant capabilities developed.</w:t>
      </w:r>
    </w:p>
    <w:p w14:paraId="4BA960E3" w14:textId="77777777" w:rsidR="00F86641" w:rsidRPr="00383114" w:rsidRDefault="00F86641" w:rsidP="002C0930">
      <w:pPr>
        <w:pStyle w:val="SOFinalBodyText"/>
      </w:pPr>
      <w:r w:rsidRPr="00383114">
        <w:t>Each student should be assessed individually on the discussion, regardless of whether individual or group discussions are conducted.</w:t>
      </w:r>
    </w:p>
    <w:p w14:paraId="3BF6BEC1" w14:textId="77777777" w:rsidR="00F86641" w:rsidRPr="00383114" w:rsidRDefault="00F86641" w:rsidP="00FD3958">
      <w:pPr>
        <w:pStyle w:val="SOFinalBodyText"/>
        <w:spacing w:before="240"/>
      </w:pPr>
      <w:r w:rsidRPr="00383114">
        <w:t xml:space="preserve">For this assessment type, students </w:t>
      </w:r>
      <w:r w:rsidR="00FD3958" w:rsidRPr="00383114">
        <w:t xml:space="preserve">provide </w:t>
      </w:r>
      <w:r w:rsidRPr="00383114">
        <w:t xml:space="preserve">evidence of </w:t>
      </w:r>
      <w:r w:rsidR="00FD3958" w:rsidRPr="00383114">
        <w:t xml:space="preserve">their </w:t>
      </w:r>
      <w:r w:rsidRPr="00383114">
        <w:t>learning in relation to the following assessment design criteria:</w:t>
      </w:r>
    </w:p>
    <w:p w14:paraId="0400C73C" w14:textId="77777777" w:rsidR="00F86641" w:rsidRPr="00383114" w:rsidRDefault="00F86641" w:rsidP="00C945D2">
      <w:pPr>
        <w:pStyle w:val="SOFinalBullets"/>
      </w:pPr>
      <w:r w:rsidRPr="00383114">
        <w:t>knowledge and understanding</w:t>
      </w:r>
    </w:p>
    <w:p w14:paraId="2CE80976" w14:textId="77777777" w:rsidR="00F86641" w:rsidRPr="00383114" w:rsidRDefault="00F86641" w:rsidP="00C945D2">
      <w:pPr>
        <w:pStyle w:val="SOFinalBullets"/>
      </w:pPr>
      <w:r w:rsidRPr="00383114">
        <w:t>application</w:t>
      </w:r>
    </w:p>
    <w:p w14:paraId="5CBFC457" w14:textId="77777777" w:rsidR="00F86641" w:rsidRPr="00383114" w:rsidRDefault="00F86641" w:rsidP="00C945D2">
      <w:pPr>
        <w:pStyle w:val="SOFinalBullets"/>
      </w:pPr>
      <w:r w:rsidRPr="00383114">
        <w:t>analysis and evaluation</w:t>
      </w:r>
    </w:p>
    <w:p w14:paraId="43DC1A97" w14:textId="77777777" w:rsidR="00F86641" w:rsidRPr="00383114" w:rsidRDefault="00F86641" w:rsidP="00C945D2">
      <w:pPr>
        <w:pStyle w:val="SOFinalBullets"/>
      </w:pPr>
      <w:r w:rsidRPr="00383114">
        <w:t>interaction and communication.</w:t>
      </w:r>
    </w:p>
    <w:p w14:paraId="6DF4FCA7" w14:textId="77777777" w:rsidR="00F86641" w:rsidRPr="00E93E29" w:rsidRDefault="00E93E29" w:rsidP="00E93E29">
      <w:pPr>
        <w:pStyle w:val="SOFinalHead2"/>
      </w:pPr>
      <w:bookmarkStart w:id="51" w:name="_Toc428262669"/>
      <w:r w:rsidRPr="00E93E29">
        <w:t>External Assessment</w:t>
      </w:r>
      <w:bookmarkEnd w:id="51"/>
    </w:p>
    <w:p w14:paraId="6A8D7ECA" w14:textId="77777777" w:rsidR="00F86641" w:rsidRPr="00383114" w:rsidRDefault="00F86641" w:rsidP="005C6BFA">
      <w:pPr>
        <w:pStyle w:val="SOFinalHead3AfterHead2"/>
      </w:pPr>
      <w:r w:rsidRPr="00383114">
        <w:t xml:space="preserve">Assessment Type 4: </w:t>
      </w:r>
      <w:r w:rsidR="005C6BFA" w:rsidRPr="00383114">
        <w:t>Analysis</w:t>
      </w:r>
      <w:r w:rsidRPr="00383114">
        <w:t xml:space="preserve"> (30%)</w:t>
      </w:r>
    </w:p>
    <w:p w14:paraId="5145E96B" w14:textId="77777777" w:rsidR="00F86641" w:rsidRPr="00383114" w:rsidRDefault="00F86641" w:rsidP="00AB61A9">
      <w:pPr>
        <w:pStyle w:val="SOFinalBodyText"/>
      </w:pPr>
      <w:r w:rsidRPr="00383114">
        <w:t xml:space="preserve">For a 10-credit subject, students undertake one </w:t>
      </w:r>
      <w:r w:rsidR="00AB61A9" w:rsidRPr="00383114">
        <w:t>analysis assessment</w:t>
      </w:r>
      <w:r w:rsidR="00316502">
        <w:t>.</w:t>
      </w:r>
    </w:p>
    <w:p w14:paraId="02188624" w14:textId="77777777" w:rsidR="00F86641" w:rsidRPr="00383114" w:rsidRDefault="00F86641" w:rsidP="00AB61A9">
      <w:pPr>
        <w:pStyle w:val="SOFinalBodyText"/>
      </w:pPr>
      <w:r w:rsidRPr="00383114">
        <w:t xml:space="preserve">For a 20-credit subject, students undertake two </w:t>
      </w:r>
      <w:r w:rsidR="00AB61A9" w:rsidRPr="00383114">
        <w:t>analysis assessment</w:t>
      </w:r>
      <w:r w:rsidR="00775099" w:rsidRPr="00383114">
        <w:t>s</w:t>
      </w:r>
      <w:r w:rsidRPr="00383114">
        <w:t>.</w:t>
      </w:r>
    </w:p>
    <w:p w14:paraId="01DEC582" w14:textId="77777777" w:rsidR="00F86641" w:rsidRPr="00383114" w:rsidRDefault="00F86641" w:rsidP="00AB61A9">
      <w:pPr>
        <w:pStyle w:val="SOFinalBodyText"/>
      </w:pPr>
      <w:r w:rsidRPr="00383114">
        <w:t xml:space="preserve">Students undertake their </w:t>
      </w:r>
      <w:r w:rsidR="00AB61A9" w:rsidRPr="00383114">
        <w:t>analysis assessment</w:t>
      </w:r>
      <w:r w:rsidRPr="00383114">
        <w:t>(s) under the supervision of the teacher.</w:t>
      </w:r>
    </w:p>
    <w:p w14:paraId="5A4BC912" w14:textId="77777777" w:rsidR="002C0930" w:rsidRDefault="002C0930">
      <w:pPr>
        <w:rPr>
          <w:rFonts w:eastAsia="Times New Roman"/>
          <w:color w:val="000000"/>
          <w:lang w:val="en-US" w:eastAsia="en-US"/>
        </w:rPr>
      </w:pPr>
      <w:r>
        <w:br w:type="page"/>
      </w:r>
    </w:p>
    <w:p w14:paraId="286D94E6" w14:textId="77777777" w:rsidR="00F86641" w:rsidRPr="00383114" w:rsidRDefault="00F86641" w:rsidP="00476D14">
      <w:pPr>
        <w:pStyle w:val="SOFinalBodyText"/>
      </w:pPr>
      <w:r w:rsidRPr="00383114">
        <w:lastRenderedPageBreak/>
        <w:t xml:space="preserve">An </w:t>
      </w:r>
      <w:r w:rsidR="00AB61A9" w:rsidRPr="00383114">
        <w:t xml:space="preserve">analysis </w:t>
      </w:r>
      <w:r w:rsidRPr="00383114">
        <w:t xml:space="preserve">assessment should take </w:t>
      </w:r>
      <w:r w:rsidR="00476D14" w:rsidRPr="00383114">
        <w:t>1 hour</w:t>
      </w:r>
      <w:r w:rsidRPr="00383114">
        <w:t xml:space="preserve"> and may be, for example:</w:t>
      </w:r>
    </w:p>
    <w:p w14:paraId="0EF5F3D4" w14:textId="77777777" w:rsidR="00F86641" w:rsidRPr="00383114" w:rsidRDefault="00F86641" w:rsidP="00C945D2">
      <w:pPr>
        <w:pStyle w:val="SOFinalBullets"/>
      </w:pPr>
      <w:r w:rsidRPr="00383114">
        <w:t>a response to materials provided by the t</w:t>
      </w:r>
      <w:r w:rsidR="00FD3958" w:rsidRPr="00383114">
        <w:t>eacher (e.g. news or media item</w:t>
      </w:r>
      <w:r w:rsidRPr="00383114">
        <w:t>s, multimedia items, data, photographs, and/or a guest speaker’s presentation), with questions</w:t>
      </w:r>
    </w:p>
    <w:p w14:paraId="0C97CF4E" w14:textId="77777777" w:rsidR="00F86641" w:rsidRPr="00383114" w:rsidRDefault="00F86641" w:rsidP="00C945D2">
      <w:pPr>
        <w:pStyle w:val="SOFinalBullets"/>
      </w:pPr>
      <w:r w:rsidRPr="00383114">
        <w:t xml:space="preserve">interpretation, manipulation, and </w:t>
      </w:r>
      <w:r w:rsidR="00AB61A9" w:rsidRPr="00383114">
        <w:t xml:space="preserve">analysis </w:t>
      </w:r>
      <w:r w:rsidRPr="00383114">
        <w:t xml:space="preserve">of data </w:t>
      </w:r>
    </w:p>
    <w:p w14:paraId="36F89B29" w14:textId="77777777" w:rsidR="00F86641" w:rsidRPr="00383114" w:rsidRDefault="00F86641" w:rsidP="00C945D2">
      <w:pPr>
        <w:pStyle w:val="SOFinalBullets"/>
      </w:pPr>
      <w:r w:rsidRPr="00383114">
        <w:t xml:space="preserve">a </w:t>
      </w:r>
      <w:r w:rsidR="00AA025B" w:rsidRPr="00383114">
        <w:t>creative response to a problem</w:t>
      </w:r>
    </w:p>
    <w:p w14:paraId="7A6533BB" w14:textId="77777777" w:rsidR="00F86641" w:rsidRPr="00383114" w:rsidRDefault="00F86641" w:rsidP="00C945D2">
      <w:pPr>
        <w:pStyle w:val="SOFinalBullets"/>
      </w:pPr>
      <w:r w:rsidRPr="00383114">
        <w:t>a</w:t>
      </w:r>
      <w:r w:rsidR="00AA025B" w:rsidRPr="00383114">
        <w:t>n extended written</w:t>
      </w:r>
      <w:r w:rsidRPr="00383114">
        <w:t xml:space="preserve"> response to an issue related to the learning interest.</w:t>
      </w:r>
    </w:p>
    <w:p w14:paraId="177E83D9" w14:textId="77777777" w:rsidR="00F86641" w:rsidRPr="00383114" w:rsidRDefault="00F86641" w:rsidP="00AA025B">
      <w:pPr>
        <w:pStyle w:val="SOFinalBodyText"/>
      </w:pPr>
      <w:r w:rsidRPr="00383114">
        <w:t xml:space="preserve">The stimulus for an </w:t>
      </w:r>
      <w:r w:rsidR="00AA025B" w:rsidRPr="00383114">
        <w:t xml:space="preserve">analysis assessment </w:t>
      </w:r>
      <w:r w:rsidRPr="00383114">
        <w:t>must be related to one or more aspects of the learning interest.</w:t>
      </w:r>
    </w:p>
    <w:p w14:paraId="6B94D97F" w14:textId="77777777" w:rsidR="00F86641" w:rsidRPr="0059698A" w:rsidRDefault="00C4196B" w:rsidP="00F86641">
      <w:pPr>
        <w:pStyle w:val="SOFinalBodyText"/>
      </w:pPr>
      <w:r w:rsidRPr="0059698A">
        <w:t>The following specific features of the assessment design criteria for this subject are assessed in each analysis:</w:t>
      </w:r>
    </w:p>
    <w:p w14:paraId="4868C9C8" w14:textId="77777777" w:rsidR="00F86641" w:rsidRPr="0059698A" w:rsidRDefault="00F86641" w:rsidP="00C945D2">
      <w:pPr>
        <w:pStyle w:val="SOFinalBullets"/>
      </w:pPr>
      <w:r w:rsidRPr="0059698A">
        <w:t>knowledge and understanding</w:t>
      </w:r>
      <w:r w:rsidR="008D3247" w:rsidRPr="0059698A">
        <w:t xml:space="preserve"> — KU2</w:t>
      </w:r>
    </w:p>
    <w:p w14:paraId="7711E62E" w14:textId="77777777" w:rsidR="004C48EF" w:rsidRPr="0059698A" w:rsidRDefault="004C48EF" w:rsidP="00C945D2">
      <w:pPr>
        <w:pStyle w:val="SOFinalBullets"/>
      </w:pPr>
      <w:r w:rsidRPr="0059698A">
        <w:t>application</w:t>
      </w:r>
      <w:r w:rsidR="008D3247" w:rsidRPr="0059698A">
        <w:t xml:space="preserve"> — A1 and A2</w:t>
      </w:r>
    </w:p>
    <w:p w14:paraId="04B85B77" w14:textId="77777777" w:rsidR="00F86641" w:rsidRPr="0059698A" w:rsidRDefault="00F86641" w:rsidP="00C945D2">
      <w:pPr>
        <w:pStyle w:val="SOFinalBullets"/>
      </w:pPr>
      <w:r w:rsidRPr="0059698A">
        <w:t>analysis and evaluation</w:t>
      </w:r>
      <w:r w:rsidR="008D3247" w:rsidRPr="0059698A">
        <w:t xml:space="preserve"> — AE1</w:t>
      </w:r>
      <w:r w:rsidRPr="0059698A">
        <w:t>.</w:t>
      </w:r>
    </w:p>
    <w:p w14:paraId="2F99954F" w14:textId="77777777" w:rsidR="00D65BB2" w:rsidRPr="00E93E29" w:rsidRDefault="00E93E29" w:rsidP="00E93E29">
      <w:pPr>
        <w:pStyle w:val="SOFinalHead2"/>
      </w:pPr>
      <w:bookmarkStart w:id="52" w:name="_Toc428262670"/>
      <w:r w:rsidRPr="00E93E29">
        <w:t>Performance Standards</w:t>
      </w:r>
      <w:bookmarkEnd w:id="52"/>
    </w:p>
    <w:p w14:paraId="3201D091" w14:textId="77777777" w:rsidR="004445F2" w:rsidRDefault="004445F2" w:rsidP="004445F2">
      <w:pPr>
        <w:pStyle w:val="SOFinalBodyText"/>
      </w:pPr>
      <w:r>
        <w:t>The performance standards describe five</w:t>
      </w:r>
      <w:r w:rsidR="00316502">
        <w:t xml:space="preserve"> levels of achievement, A to E.</w:t>
      </w:r>
    </w:p>
    <w:p w14:paraId="0AAB0E7D" w14:textId="77777777" w:rsidR="004445F2" w:rsidRDefault="004445F2" w:rsidP="004445F2">
      <w:pPr>
        <w:pStyle w:val="SOFinalBodyText"/>
      </w:pPr>
      <w:r>
        <w:t xml:space="preserve">Each level of achievement describes the knowledge, skills, and understanding that teachers and assessors refer to in deciding how well a student has demonstrated his or her learning on the </w:t>
      </w:r>
      <w:r w:rsidR="00316502">
        <w:t>basis of the evidence provided.</w:t>
      </w:r>
    </w:p>
    <w:p w14:paraId="5F5793A5" w14:textId="77777777" w:rsidR="004445F2" w:rsidRDefault="004445F2" w:rsidP="004445F2">
      <w:pPr>
        <w:pStyle w:val="SOFinalBodyText"/>
      </w:pPr>
      <w:r>
        <w:t xml:space="preserve">During the teaching and learning program the teacher gives students feedback on their learning, with reference to </w:t>
      </w:r>
      <w:r w:rsidR="00316502">
        <w:t>the performance standards.</w:t>
      </w:r>
    </w:p>
    <w:p w14:paraId="3DC810A9" w14:textId="77777777" w:rsidR="004445F2" w:rsidRDefault="004445F2" w:rsidP="004445F2">
      <w:pPr>
        <w:pStyle w:val="SOFinalBodyText"/>
      </w:pPr>
      <w:r>
        <w:t>At the student’s completion of study of each school assessment type, the teacher makes a decision about the qualit</w:t>
      </w:r>
      <w:r w:rsidR="00316502">
        <w:t>y of the student’s learning by:</w:t>
      </w:r>
    </w:p>
    <w:p w14:paraId="3F33F691" w14:textId="77777777" w:rsidR="004445F2" w:rsidRDefault="004445F2" w:rsidP="00CD5DFE">
      <w:pPr>
        <w:pStyle w:val="SOFinalBullets"/>
      </w:pPr>
      <w:r>
        <w:t>referri</w:t>
      </w:r>
      <w:r w:rsidR="00316502">
        <w:t>ng to the performance standards</w:t>
      </w:r>
    </w:p>
    <w:p w14:paraId="4786E3FB" w14:textId="77777777" w:rsidR="00FD3958" w:rsidRPr="00383114" w:rsidRDefault="004445F2" w:rsidP="00CD5DFE">
      <w:pPr>
        <w:pStyle w:val="SOFinalBullets"/>
      </w:pPr>
      <w:r>
        <w:t xml:space="preserve">assigning a grade between </w:t>
      </w:r>
      <w:r w:rsidR="00316502" w:rsidRPr="00383114">
        <w:t>A</w:t>
      </w:r>
      <w:r w:rsidR="00316502" w:rsidRPr="00383114">
        <w:rPr>
          <w:rFonts w:ascii="Symbol" w:hAnsi="Symbol"/>
        </w:rPr>
        <w:t></w:t>
      </w:r>
      <w:r w:rsidR="00316502" w:rsidRPr="00383114">
        <w:t xml:space="preserve"> and E</w:t>
      </w:r>
      <w:r w:rsidR="00316502" w:rsidRPr="00383114">
        <w:rPr>
          <w:rFonts w:ascii="Symbol" w:hAnsi="Symbol"/>
        </w:rPr>
        <w:t></w:t>
      </w:r>
      <w:r w:rsidR="00316502">
        <w:t xml:space="preserve"> </w:t>
      </w:r>
      <w:r>
        <w:t>for the assessment type.</w:t>
      </w:r>
    </w:p>
    <w:p w14:paraId="562FB299" w14:textId="77777777" w:rsidR="002C0930" w:rsidRDefault="00FD3958" w:rsidP="00FD3958">
      <w:pPr>
        <w:pStyle w:val="SOFinalBodyText"/>
        <w:sectPr w:rsidR="002C0930" w:rsidSect="00154863">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r w:rsidRPr="00383114">
        <w:t xml:space="preserve">The student’s </w:t>
      </w:r>
      <w:r w:rsidR="008F77CF" w:rsidRPr="00383114">
        <w:t>school</w:t>
      </w:r>
      <w:r w:rsidRPr="00383114">
        <w:t xml:space="preserve"> assessment and external assessment are combined for a final result, which is reported as a grade between A</w:t>
      </w:r>
      <w:r w:rsidRPr="00383114">
        <w:rPr>
          <w:rFonts w:ascii="Symbol" w:hAnsi="Symbol"/>
        </w:rPr>
        <w:t></w:t>
      </w:r>
      <w:r w:rsidRPr="00383114">
        <w:t xml:space="preserve"> and E</w:t>
      </w:r>
      <w:r w:rsidRPr="00383114">
        <w:rPr>
          <w:rFonts w:ascii="Symbol" w:hAnsi="Symbol"/>
        </w:rPr>
        <w:t></w:t>
      </w:r>
      <w:r w:rsidRPr="00383114">
        <w:t>.</w:t>
      </w:r>
    </w:p>
    <w:p w14:paraId="7EE38606" w14:textId="088D352F" w:rsidR="00C71AD0" w:rsidRPr="00383114" w:rsidRDefault="00601FD4" w:rsidP="00C71AD0">
      <w:pPr>
        <w:pStyle w:val="SOFinalHead3PerformanceTable"/>
        <w:ind w:left="-630"/>
      </w:pPr>
      <w:r>
        <w:rPr>
          <w:noProof/>
        </w:rPr>
        <w:lastRenderedPageBreak/>
        <mc:AlternateContent>
          <mc:Choice Requires="wps">
            <w:drawing>
              <wp:anchor distT="0" distB="0" distL="114300" distR="114300" simplePos="0" relativeHeight="251659264" behindDoc="0" locked="0" layoutInCell="0" allowOverlap="1" wp14:anchorId="2C3E0B3E" wp14:editId="634201B8">
                <wp:simplePos x="0" y="0"/>
                <wp:positionH relativeFrom="page">
                  <wp:posOffset>0</wp:posOffset>
                </wp:positionH>
                <wp:positionV relativeFrom="page">
                  <wp:posOffset>190500</wp:posOffset>
                </wp:positionV>
                <wp:extent cx="7557135" cy="252095"/>
                <wp:effectExtent l="0" t="0" r="0" b="14605"/>
                <wp:wrapNone/>
                <wp:docPr id="38"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2ECA3"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3E0B3E" id="_x0000_s1033"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UBogysQIAAE4FAAAOAAAA&#10;AAAAAAAAAAAAAC4CAABkcnMvZTJvRG9jLnhtbFBLAQItABQABgAIAAAAIQAmzC223AAAAAcBAAAP&#10;AAAAAAAAAAAAAAAAAAsFAABkcnMvZG93bnJldi54bWxQSwUGAAAAAAQABADzAAAAFAYAAAAA&#10;" o:allowincell="f" filled="f" stroked="f" strokeweight=".5pt">
                <v:textbox inset=",0,,0">
                  <w:txbxContent>
                    <w:p w14:paraId="7D92ECA3"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C71AD0" w:rsidRPr="00383114">
        <w:t>Performance Standards for Stage 2 Cross-disciplinary Studies</w:t>
      </w:r>
    </w:p>
    <w:tbl>
      <w:tblPr>
        <w:tblStyle w:val="SOFinalPerformanceTable"/>
        <w:tblW w:w="9187" w:type="dxa"/>
        <w:tblLook w:val="01E0" w:firstRow="1" w:lastRow="1" w:firstColumn="1" w:lastColumn="1" w:noHBand="0" w:noVBand="0"/>
        <w:tblCaption w:val="Performance Standards for Stage 2 Cross-disciplinary Studies"/>
      </w:tblPr>
      <w:tblGrid>
        <w:gridCol w:w="350"/>
        <w:gridCol w:w="2209"/>
        <w:gridCol w:w="2209"/>
        <w:gridCol w:w="2209"/>
        <w:gridCol w:w="2210"/>
      </w:tblGrid>
      <w:tr w:rsidR="00C71AD0" w:rsidRPr="00383114" w14:paraId="1A846DD8" w14:textId="77777777" w:rsidTr="00C71AD0">
        <w:trPr>
          <w:trHeight w:val="545"/>
          <w:tblHeader/>
        </w:trPr>
        <w:tc>
          <w:tcPr>
            <w:tcW w:w="350" w:type="dxa"/>
            <w:tcBorders>
              <w:right w:val="nil"/>
            </w:tcBorders>
            <w:shd w:val="clear" w:color="auto" w:fill="595959" w:themeFill="text1" w:themeFillTint="A6"/>
            <w:tcMar>
              <w:bottom w:w="0" w:type="dxa"/>
            </w:tcMar>
            <w:vAlign w:val="center"/>
          </w:tcPr>
          <w:p w14:paraId="79998A57" w14:textId="77777777" w:rsidR="00C71AD0" w:rsidRPr="00383114" w:rsidRDefault="00C71AD0" w:rsidP="00592E2C">
            <w:bookmarkStart w:id="53" w:name="Title_2"/>
            <w:r w:rsidRPr="00BF39A8">
              <w:rPr>
                <w:color w:val="595959" w:themeColor="text1" w:themeTint="A6"/>
              </w:rPr>
              <w:t>-</w:t>
            </w:r>
            <w:bookmarkEnd w:id="53"/>
          </w:p>
        </w:tc>
        <w:tc>
          <w:tcPr>
            <w:tcW w:w="2209" w:type="dxa"/>
            <w:tcBorders>
              <w:left w:val="nil"/>
            </w:tcBorders>
            <w:shd w:val="clear" w:color="auto" w:fill="595959" w:themeFill="text1" w:themeFillTint="A6"/>
            <w:tcMar>
              <w:bottom w:w="0" w:type="dxa"/>
            </w:tcMar>
            <w:vAlign w:val="center"/>
          </w:tcPr>
          <w:p w14:paraId="125D16AE" w14:textId="77777777" w:rsidR="00C71AD0" w:rsidRPr="00383114" w:rsidRDefault="00C71AD0" w:rsidP="00592E2C">
            <w:pPr>
              <w:pStyle w:val="SOFinalPerformanceTableHead1"/>
            </w:pPr>
            <w:bookmarkStart w:id="54" w:name="ColumnTitle_Knowledge_Understanding_2"/>
            <w:r w:rsidRPr="00383114">
              <w:t>Knowledge and Understanding</w:t>
            </w:r>
            <w:bookmarkEnd w:id="54"/>
          </w:p>
        </w:tc>
        <w:tc>
          <w:tcPr>
            <w:tcW w:w="2209" w:type="dxa"/>
            <w:shd w:val="clear" w:color="auto" w:fill="595959" w:themeFill="text1" w:themeFillTint="A6"/>
            <w:tcMar>
              <w:bottom w:w="0" w:type="dxa"/>
            </w:tcMar>
            <w:vAlign w:val="center"/>
          </w:tcPr>
          <w:p w14:paraId="183BDA6B" w14:textId="77777777" w:rsidR="00C71AD0" w:rsidRPr="00383114" w:rsidRDefault="00C71AD0" w:rsidP="00592E2C">
            <w:pPr>
              <w:pStyle w:val="SOFinalPerformanceTableHead1"/>
            </w:pPr>
            <w:bookmarkStart w:id="55" w:name="ColumnTitle_Application_2"/>
            <w:r w:rsidRPr="00383114">
              <w:t>Application</w:t>
            </w:r>
            <w:bookmarkEnd w:id="55"/>
          </w:p>
        </w:tc>
        <w:tc>
          <w:tcPr>
            <w:tcW w:w="2209" w:type="dxa"/>
            <w:shd w:val="clear" w:color="auto" w:fill="595959" w:themeFill="text1" w:themeFillTint="A6"/>
            <w:tcMar>
              <w:bottom w:w="0" w:type="dxa"/>
            </w:tcMar>
            <w:vAlign w:val="center"/>
          </w:tcPr>
          <w:p w14:paraId="4B37001B" w14:textId="77777777" w:rsidR="00C71AD0" w:rsidRPr="00383114" w:rsidRDefault="00C71AD0" w:rsidP="00592E2C">
            <w:pPr>
              <w:pStyle w:val="SOFinalPerformanceTableHead1"/>
            </w:pPr>
            <w:bookmarkStart w:id="56" w:name="ColumnTitle_Analysis_Evaluation"/>
            <w:r w:rsidRPr="00383114">
              <w:t>Analysis and Evaluation</w:t>
            </w:r>
            <w:bookmarkEnd w:id="56"/>
          </w:p>
        </w:tc>
        <w:tc>
          <w:tcPr>
            <w:tcW w:w="2210" w:type="dxa"/>
            <w:shd w:val="clear" w:color="auto" w:fill="595959" w:themeFill="text1" w:themeFillTint="A6"/>
            <w:tcMar>
              <w:bottom w:w="0" w:type="dxa"/>
            </w:tcMar>
            <w:vAlign w:val="center"/>
          </w:tcPr>
          <w:p w14:paraId="180BDF5B" w14:textId="77777777" w:rsidR="00C71AD0" w:rsidRPr="00383114" w:rsidRDefault="00C71AD0" w:rsidP="00592E2C">
            <w:pPr>
              <w:pStyle w:val="SOFinalPerformanceTableHead1"/>
            </w:pPr>
            <w:bookmarkStart w:id="57" w:name="ColumnTitle_Interaction_Communication_2"/>
            <w:r w:rsidRPr="00383114">
              <w:t>Interaction and Communication</w:t>
            </w:r>
            <w:bookmarkEnd w:id="57"/>
          </w:p>
        </w:tc>
      </w:tr>
      <w:tr w:rsidR="00C71AD0" w:rsidRPr="00383114" w14:paraId="275E6497" w14:textId="77777777" w:rsidTr="00C71AD0">
        <w:tc>
          <w:tcPr>
            <w:tcW w:w="350" w:type="dxa"/>
            <w:shd w:val="clear" w:color="auto" w:fill="D9D9D9" w:themeFill="background1" w:themeFillShade="D9"/>
          </w:tcPr>
          <w:p w14:paraId="6576AB64" w14:textId="77777777" w:rsidR="00C71AD0" w:rsidRPr="00383114" w:rsidRDefault="00C71AD0" w:rsidP="00592E2C">
            <w:pPr>
              <w:pStyle w:val="SOFinalPerformanceTableLetters"/>
            </w:pPr>
            <w:bookmarkStart w:id="58" w:name="RowTitle_A_2"/>
            <w:r w:rsidRPr="00383114">
              <w:t>A</w:t>
            </w:r>
            <w:bookmarkEnd w:id="58"/>
          </w:p>
        </w:tc>
        <w:tc>
          <w:tcPr>
            <w:tcW w:w="2209" w:type="dxa"/>
          </w:tcPr>
          <w:p w14:paraId="149A16D0" w14:textId="77777777" w:rsidR="00C71AD0" w:rsidRPr="00383114" w:rsidRDefault="00C71AD0" w:rsidP="00592E2C">
            <w:pPr>
              <w:pStyle w:val="SOFinalPerformanceTableText"/>
            </w:pPr>
            <w:r w:rsidRPr="00383114">
              <w:t>Insightful and sophisticated exploration of key elements of the relevant disciplines and their connections to the learning interest.</w:t>
            </w:r>
          </w:p>
          <w:p w14:paraId="7669EA39" w14:textId="77777777" w:rsidR="00C71AD0" w:rsidRPr="00383114" w:rsidRDefault="00C71AD0" w:rsidP="00592E2C">
            <w:pPr>
              <w:pStyle w:val="SOFinalPerformanceTableText"/>
            </w:pPr>
            <w:r w:rsidRPr="00383114">
              <w:t>Well-informed and highly effective understanding of the learning interest, incorporating specific discipline knowledge and skills.</w:t>
            </w:r>
          </w:p>
          <w:p w14:paraId="584B838B" w14:textId="77777777" w:rsidR="00C71AD0" w:rsidRPr="00383114" w:rsidRDefault="00C71AD0" w:rsidP="00592E2C">
            <w:pPr>
              <w:pStyle w:val="SOFinalPerformanceTableText"/>
            </w:pPr>
            <w:r w:rsidRPr="00383114">
              <w:t xml:space="preserve">In-depth knowledge and understanding of the </w:t>
            </w:r>
            <w:r w:rsidRPr="00383114">
              <w:rPr>
                <w:szCs w:val="20"/>
              </w:rPr>
              <w:t xml:space="preserve">relevant </w:t>
            </w:r>
            <w:r w:rsidRPr="00383114">
              <w:t>capabilities.</w:t>
            </w:r>
          </w:p>
        </w:tc>
        <w:tc>
          <w:tcPr>
            <w:tcW w:w="2209" w:type="dxa"/>
          </w:tcPr>
          <w:p w14:paraId="640248A1" w14:textId="77777777" w:rsidR="00C71AD0" w:rsidRPr="00383114" w:rsidRDefault="00C71AD0" w:rsidP="00592E2C">
            <w:pPr>
              <w:pStyle w:val="SOFinalPerformanceTableText"/>
            </w:pPr>
            <w:r w:rsidRPr="00383114">
              <w:t>Comprehensive integration and application of aspects of the relevant disciplines in familiar as well as complex, less familiar situations.</w:t>
            </w:r>
          </w:p>
          <w:p w14:paraId="46A94039" w14:textId="77777777" w:rsidR="00C71AD0" w:rsidRPr="00383114" w:rsidRDefault="00C71AD0" w:rsidP="00592E2C">
            <w:pPr>
              <w:pStyle w:val="SOFinalPerformanceTableText"/>
            </w:pPr>
            <w:r w:rsidRPr="00383114">
              <w:t>Highly focused application of knowledge and understanding to solve problems with insightful creativity and initiative.</w:t>
            </w:r>
          </w:p>
          <w:p w14:paraId="6611AE96" w14:textId="77777777" w:rsidR="00C71AD0" w:rsidRPr="00383114" w:rsidRDefault="00C71AD0" w:rsidP="00592E2C">
            <w:pPr>
              <w:pStyle w:val="SOFinalPerformanceTableText"/>
            </w:pPr>
            <w:r w:rsidRPr="00383114">
              <w:t>Convincing and in-depth development of ideas, insights, and further questions.</w:t>
            </w:r>
          </w:p>
        </w:tc>
        <w:tc>
          <w:tcPr>
            <w:tcW w:w="2209" w:type="dxa"/>
          </w:tcPr>
          <w:p w14:paraId="4F638F33" w14:textId="77777777" w:rsidR="00C71AD0" w:rsidRPr="00383114" w:rsidRDefault="00C71AD0" w:rsidP="00592E2C">
            <w:pPr>
              <w:pStyle w:val="SOFinalPerformanceTableText"/>
            </w:pPr>
            <w:r w:rsidRPr="00383114">
              <w:t>Comprehensive analysis and evaluation of ideas and information from a variety of sources and perspectives to deepen understanding of the learning interest.</w:t>
            </w:r>
          </w:p>
          <w:p w14:paraId="39798825" w14:textId="77777777" w:rsidR="00C71AD0" w:rsidRPr="00383114" w:rsidRDefault="00C71AD0" w:rsidP="00592E2C">
            <w:pPr>
              <w:pStyle w:val="SOFinalPerformanceTableText"/>
            </w:pPr>
            <w:r w:rsidRPr="00383114">
              <w:t>Sustained and insightful evaluation of the contributions of the disciplines.</w:t>
            </w:r>
          </w:p>
          <w:p w14:paraId="0668CD82" w14:textId="77777777" w:rsidR="00C71AD0" w:rsidRPr="00383114" w:rsidRDefault="00C71AD0" w:rsidP="00592E2C">
            <w:pPr>
              <w:pStyle w:val="SOFinalPerformanceTableText"/>
            </w:pPr>
            <w:r w:rsidRPr="00383114">
              <w:t>Well-considered and substantive analysis of and reflection on the student’s own learning.</w:t>
            </w:r>
          </w:p>
          <w:p w14:paraId="7DA0B470" w14:textId="77777777" w:rsidR="00C71AD0" w:rsidRPr="00383114" w:rsidRDefault="00C71AD0" w:rsidP="00592E2C">
            <w:pPr>
              <w:pStyle w:val="SOFinalPerformanceTableText"/>
            </w:pPr>
            <w:r w:rsidRPr="00383114">
              <w:t>Perceptive evaluation of feedback from others.</w:t>
            </w:r>
          </w:p>
        </w:tc>
        <w:tc>
          <w:tcPr>
            <w:tcW w:w="2210" w:type="dxa"/>
          </w:tcPr>
          <w:p w14:paraId="19372014" w14:textId="77777777" w:rsidR="00C71AD0" w:rsidRPr="00383114" w:rsidRDefault="00C71AD0" w:rsidP="00592E2C">
            <w:pPr>
              <w:pStyle w:val="SOFinalPerformanceTableText"/>
            </w:pPr>
            <w:r w:rsidRPr="00383114">
              <w:t>Convincing and sustained demonstration of purposeful interactive and collaborative skills in a range of situations.</w:t>
            </w:r>
          </w:p>
          <w:p w14:paraId="72D66E9D" w14:textId="77777777" w:rsidR="00C71AD0" w:rsidRPr="00383114" w:rsidRDefault="00C71AD0" w:rsidP="00592E2C">
            <w:pPr>
              <w:pStyle w:val="SOFinalPerformanceTableText"/>
            </w:pPr>
            <w:r w:rsidRPr="00383114">
              <w:t>Clear, coherent, and highly focused communication of understanding, reasoned conclusions, and new ideas and insights about the learning interest.</w:t>
            </w:r>
          </w:p>
        </w:tc>
      </w:tr>
      <w:tr w:rsidR="00C71AD0" w:rsidRPr="00383114" w14:paraId="17CFAD23" w14:textId="77777777" w:rsidTr="00C71AD0">
        <w:tc>
          <w:tcPr>
            <w:tcW w:w="350" w:type="dxa"/>
            <w:shd w:val="clear" w:color="auto" w:fill="D9D9D9" w:themeFill="background1" w:themeFillShade="D9"/>
          </w:tcPr>
          <w:p w14:paraId="6B45A987" w14:textId="77777777" w:rsidR="00C71AD0" w:rsidRPr="00383114" w:rsidRDefault="00C71AD0" w:rsidP="00592E2C">
            <w:pPr>
              <w:pStyle w:val="SOFinalPerformanceTableLetters"/>
            </w:pPr>
            <w:bookmarkStart w:id="59" w:name="RowTitle_B_2"/>
            <w:r w:rsidRPr="00383114">
              <w:t>B</w:t>
            </w:r>
            <w:bookmarkEnd w:id="59"/>
          </w:p>
        </w:tc>
        <w:tc>
          <w:tcPr>
            <w:tcW w:w="2209" w:type="dxa"/>
          </w:tcPr>
          <w:p w14:paraId="6A85947B" w14:textId="77777777" w:rsidR="00C71AD0" w:rsidRPr="00383114" w:rsidRDefault="00C71AD0" w:rsidP="00592E2C">
            <w:pPr>
              <w:pStyle w:val="SOFinalPerformanceTableText"/>
            </w:pPr>
            <w:r w:rsidRPr="00383114">
              <w:t>Well-considered exploration of key elements of the relevant disciplines and their connections to the learning interest.</w:t>
            </w:r>
          </w:p>
          <w:p w14:paraId="219E1704" w14:textId="77777777" w:rsidR="00C71AD0" w:rsidRPr="00383114" w:rsidRDefault="00C71AD0" w:rsidP="00592E2C">
            <w:pPr>
              <w:pStyle w:val="SOFinalPerformanceTableText"/>
            </w:pPr>
            <w:r w:rsidRPr="00383114">
              <w:t>Well-informed understanding of the learning interest, incorporating discipline knowledge and skills.</w:t>
            </w:r>
          </w:p>
          <w:p w14:paraId="48E5B03F" w14:textId="77777777" w:rsidR="00C71AD0" w:rsidRPr="00383114" w:rsidRDefault="00C71AD0" w:rsidP="00592E2C">
            <w:pPr>
              <w:pStyle w:val="SOFinalPerformanceTableText"/>
            </w:pPr>
            <w:r w:rsidRPr="00383114">
              <w:t>Well-informed knowledge and understanding of the</w:t>
            </w:r>
            <w:r w:rsidRPr="00383114">
              <w:rPr>
                <w:szCs w:val="20"/>
              </w:rPr>
              <w:t xml:space="preserve"> relevant </w:t>
            </w:r>
            <w:r w:rsidRPr="00383114">
              <w:t>capabilities.</w:t>
            </w:r>
          </w:p>
        </w:tc>
        <w:tc>
          <w:tcPr>
            <w:tcW w:w="2209" w:type="dxa"/>
          </w:tcPr>
          <w:p w14:paraId="2EA738C7" w14:textId="77777777" w:rsidR="00C71AD0" w:rsidRPr="00383114" w:rsidRDefault="00C71AD0" w:rsidP="00592E2C">
            <w:pPr>
              <w:pStyle w:val="SOFinalPerformanceTableText"/>
            </w:pPr>
            <w:r w:rsidRPr="00383114">
              <w:t xml:space="preserve">Well-informed integration and application of aspects of the relevant disciplines in familiar and less familiar situations. </w:t>
            </w:r>
          </w:p>
          <w:p w14:paraId="603A069A" w14:textId="77777777" w:rsidR="00C71AD0" w:rsidRPr="00383114" w:rsidRDefault="00C71AD0" w:rsidP="00592E2C">
            <w:pPr>
              <w:pStyle w:val="SOFinalPerformanceTableText"/>
            </w:pPr>
            <w:r w:rsidRPr="00383114">
              <w:t>Well-considered application of knowledge and understanding to solve problems with creativity and initiative.</w:t>
            </w:r>
          </w:p>
          <w:p w14:paraId="2D1C39C2" w14:textId="77777777" w:rsidR="00C71AD0" w:rsidRPr="00383114" w:rsidRDefault="00C71AD0" w:rsidP="00592E2C">
            <w:pPr>
              <w:pStyle w:val="SOFinalPerformanceTableText"/>
            </w:pPr>
            <w:r w:rsidRPr="00383114">
              <w:t>Thoughtful development of ideas, insights, and further questions.</w:t>
            </w:r>
          </w:p>
        </w:tc>
        <w:tc>
          <w:tcPr>
            <w:tcW w:w="2209" w:type="dxa"/>
          </w:tcPr>
          <w:p w14:paraId="2EE08BF6" w14:textId="77777777" w:rsidR="00C71AD0" w:rsidRPr="00383114" w:rsidRDefault="00C71AD0" w:rsidP="00592E2C">
            <w:pPr>
              <w:pStyle w:val="SOFinalPerformanceTableText"/>
            </w:pPr>
            <w:r w:rsidRPr="00383114">
              <w:t>Detailed analysis and evaluation of ideas and information from a variety of sources and perspectives to deepen understanding of the learning interest.</w:t>
            </w:r>
          </w:p>
          <w:p w14:paraId="776636F4" w14:textId="77777777" w:rsidR="00C71AD0" w:rsidRPr="00383114" w:rsidRDefault="00C71AD0" w:rsidP="00592E2C">
            <w:pPr>
              <w:pStyle w:val="SOFinalPerformanceTableText"/>
            </w:pPr>
            <w:r w:rsidRPr="00383114">
              <w:t>Sustained evaluation of the contributions of the disciplines.</w:t>
            </w:r>
          </w:p>
          <w:p w14:paraId="27571FA2" w14:textId="77777777" w:rsidR="00C71AD0" w:rsidRPr="00383114" w:rsidRDefault="00C71AD0" w:rsidP="00592E2C">
            <w:pPr>
              <w:pStyle w:val="SOFinalPerformanceTableText"/>
            </w:pPr>
            <w:r w:rsidRPr="00383114">
              <w:t>Well-considered analysis of and reflection on the student’s own learning.</w:t>
            </w:r>
          </w:p>
          <w:p w14:paraId="54656065" w14:textId="77777777" w:rsidR="00C71AD0" w:rsidRPr="00383114" w:rsidRDefault="00C71AD0" w:rsidP="00592E2C">
            <w:pPr>
              <w:pStyle w:val="SOFinalPerformanceTableText"/>
            </w:pPr>
            <w:r w:rsidRPr="00383114">
              <w:t>Well-considered evaluation of feedback from others.</w:t>
            </w:r>
          </w:p>
        </w:tc>
        <w:tc>
          <w:tcPr>
            <w:tcW w:w="2210" w:type="dxa"/>
          </w:tcPr>
          <w:p w14:paraId="502FD4AA" w14:textId="77777777" w:rsidR="00C71AD0" w:rsidRPr="00383114" w:rsidRDefault="00C71AD0" w:rsidP="00592E2C">
            <w:pPr>
              <w:pStyle w:val="SOFinalPerformanceTableText"/>
            </w:pPr>
            <w:r w:rsidRPr="00383114">
              <w:t>Mostly sustained and focused interactive and collaborative skills in a range of situations.</w:t>
            </w:r>
          </w:p>
          <w:p w14:paraId="55FE4CA8" w14:textId="77777777" w:rsidR="00C71AD0" w:rsidRPr="00383114" w:rsidRDefault="00C71AD0" w:rsidP="00592E2C">
            <w:pPr>
              <w:pStyle w:val="SOFinalPerformanceTableText"/>
            </w:pPr>
            <w:r w:rsidRPr="00383114">
              <w:t>Clear, coherent, and mostly focused communication of understanding, conclusions, and new ideas and insights about the learning interest.</w:t>
            </w:r>
          </w:p>
        </w:tc>
      </w:tr>
      <w:tr w:rsidR="00C71AD0" w:rsidRPr="00383114" w14:paraId="2AEED838" w14:textId="77777777" w:rsidTr="00C71AD0">
        <w:tc>
          <w:tcPr>
            <w:tcW w:w="350" w:type="dxa"/>
            <w:shd w:val="clear" w:color="auto" w:fill="D9D9D9" w:themeFill="background1" w:themeFillShade="D9"/>
          </w:tcPr>
          <w:p w14:paraId="1531E4F8" w14:textId="77777777" w:rsidR="00C71AD0" w:rsidRPr="00383114" w:rsidRDefault="00C71AD0" w:rsidP="00592E2C">
            <w:pPr>
              <w:pStyle w:val="SOFinalPerformanceTableLetters"/>
            </w:pPr>
            <w:bookmarkStart w:id="60" w:name="RowTitle_C_2"/>
            <w:r w:rsidRPr="00383114">
              <w:t>C</w:t>
            </w:r>
            <w:bookmarkEnd w:id="60"/>
          </w:p>
        </w:tc>
        <w:tc>
          <w:tcPr>
            <w:tcW w:w="2209" w:type="dxa"/>
          </w:tcPr>
          <w:p w14:paraId="3629BBFC" w14:textId="77777777" w:rsidR="00C71AD0" w:rsidRPr="00383114" w:rsidRDefault="00C71AD0" w:rsidP="00592E2C">
            <w:pPr>
              <w:pStyle w:val="SOFinalPerformanceTableText"/>
            </w:pPr>
            <w:r w:rsidRPr="00383114">
              <w:t>Exploration of key elements of the relevant disciplines and their connections to the learning interest.</w:t>
            </w:r>
          </w:p>
          <w:p w14:paraId="7A1D8DBB" w14:textId="77777777" w:rsidR="00C71AD0" w:rsidRPr="00383114" w:rsidRDefault="00C71AD0" w:rsidP="00592E2C">
            <w:pPr>
              <w:pStyle w:val="SOFinalPerformanceTableText"/>
            </w:pPr>
            <w:r w:rsidRPr="00383114">
              <w:t>Informed understanding of the learning interest, linked to discipline knowledge and skills.</w:t>
            </w:r>
          </w:p>
          <w:p w14:paraId="5AD3414F" w14:textId="77777777" w:rsidR="00C71AD0" w:rsidRPr="00383114" w:rsidRDefault="00C71AD0" w:rsidP="00592E2C">
            <w:pPr>
              <w:pStyle w:val="SOFinalPerformanceTableText"/>
            </w:pPr>
            <w:r w:rsidRPr="00383114">
              <w:t>Informed understanding of the</w:t>
            </w:r>
            <w:r w:rsidRPr="00383114">
              <w:rPr>
                <w:szCs w:val="20"/>
              </w:rPr>
              <w:t xml:space="preserve"> relevant </w:t>
            </w:r>
            <w:r w:rsidRPr="00383114">
              <w:t>capabilities.</w:t>
            </w:r>
          </w:p>
        </w:tc>
        <w:tc>
          <w:tcPr>
            <w:tcW w:w="2209" w:type="dxa"/>
          </w:tcPr>
          <w:p w14:paraId="757D4FA2" w14:textId="77777777" w:rsidR="00C71AD0" w:rsidRPr="00383114" w:rsidRDefault="00C71AD0" w:rsidP="00592E2C">
            <w:pPr>
              <w:pStyle w:val="SOFinalPerformanceTableText"/>
            </w:pPr>
            <w:r w:rsidRPr="00383114">
              <w:t xml:space="preserve">Informed integration and application of aspects of the relevant disciplines in mostly familiar situations. </w:t>
            </w:r>
          </w:p>
          <w:p w14:paraId="6364F52F" w14:textId="77777777" w:rsidR="00C71AD0" w:rsidRPr="00383114" w:rsidRDefault="00C71AD0" w:rsidP="00592E2C">
            <w:pPr>
              <w:pStyle w:val="SOFinalPerformanceTableText"/>
            </w:pPr>
            <w:r w:rsidRPr="00383114">
              <w:t>Considered application of knowledge and understanding to solve problems with some creativity and initiative.</w:t>
            </w:r>
          </w:p>
          <w:p w14:paraId="331EE551" w14:textId="77777777" w:rsidR="00C71AD0" w:rsidRPr="00383114" w:rsidRDefault="00C71AD0" w:rsidP="00592E2C">
            <w:pPr>
              <w:pStyle w:val="SOFinalPerformanceTableText"/>
            </w:pPr>
            <w:r w:rsidRPr="00383114">
              <w:t>Competent development of ideas and insights, and further questions.</w:t>
            </w:r>
          </w:p>
        </w:tc>
        <w:tc>
          <w:tcPr>
            <w:tcW w:w="2209" w:type="dxa"/>
          </w:tcPr>
          <w:p w14:paraId="435014B7" w14:textId="77777777" w:rsidR="00C71AD0" w:rsidRPr="00383114" w:rsidRDefault="00C71AD0" w:rsidP="00592E2C">
            <w:pPr>
              <w:pStyle w:val="SOFinalPerformanceTableText"/>
            </w:pPr>
            <w:r w:rsidRPr="00383114">
              <w:t>Considered analysis and evaluation of ideas and information from different sources and perspectives to deepen understanding of the learning interest.</w:t>
            </w:r>
            <w:r>
              <w:t xml:space="preserve"> </w:t>
            </w:r>
            <w:r w:rsidRPr="00383114">
              <w:t xml:space="preserve">Analysis sometimes tends towards summary and narration. </w:t>
            </w:r>
          </w:p>
          <w:p w14:paraId="72378479" w14:textId="77777777" w:rsidR="00C71AD0" w:rsidRPr="00383114" w:rsidRDefault="00C71AD0" w:rsidP="00592E2C">
            <w:pPr>
              <w:pStyle w:val="SOFinalPerformanceTableText"/>
            </w:pPr>
            <w:r w:rsidRPr="00383114">
              <w:t>Some evaluation of contributions of the disciplines, tending towards description.</w:t>
            </w:r>
          </w:p>
          <w:p w14:paraId="56E2078C" w14:textId="77777777" w:rsidR="00C71AD0" w:rsidRPr="00383114" w:rsidRDefault="00C71AD0" w:rsidP="00592E2C">
            <w:pPr>
              <w:pStyle w:val="SOFinalPerformanceTableText"/>
            </w:pPr>
            <w:r w:rsidRPr="00383114">
              <w:t>Considered analysis of and reflection on the student’s own learning.</w:t>
            </w:r>
          </w:p>
          <w:p w14:paraId="38486DC9" w14:textId="77777777" w:rsidR="00C71AD0" w:rsidRPr="00383114" w:rsidRDefault="00C71AD0" w:rsidP="00592E2C">
            <w:pPr>
              <w:pStyle w:val="SOFinalPerformanceTableText"/>
            </w:pPr>
            <w:r w:rsidRPr="00383114">
              <w:t>Considered evaluation of feedback from others.</w:t>
            </w:r>
          </w:p>
        </w:tc>
        <w:tc>
          <w:tcPr>
            <w:tcW w:w="2210" w:type="dxa"/>
          </w:tcPr>
          <w:p w14:paraId="4DA88F63" w14:textId="77777777" w:rsidR="00C71AD0" w:rsidRPr="00383114" w:rsidRDefault="00C71AD0" w:rsidP="00592E2C">
            <w:pPr>
              <w:pStyle w:val="SOFinalPerformanceTableText"/>
            </w:pPr>
            <w:r w:rsidRPr="00383114">
              <w:t>Competent interactive and collaborative skills in different situations.</w:t>
            </w:r>
          </w:p>
          <w:p w14:paraId="56919ADC" w14:textId="77777777" w:rsidR="00C71AD0" w:rsidRPr="00383114" w:rsidRDefault="00C71AD0" w:rsidP="00592E2C">
            <w:pPr>
              <w:pStyle w:val="SOFinalPerformanceTableText"/>
            </w:pPr>
            <w:r w:rsidRPr="00383114">
              <w:t>Generally clear communication of understanding, conclusions, and new ideas and insights about the learning interest.</w:t>
            </w:r>
          </w:p>
        </w:tc>
      </w:tr>
      <w:tr w:rsidR="00C71AD0" w:rsidRPr="00383114" w14:paraId="638023CD" w14:textId="77777777" w:rsidTr="00C71AD0">
        <w:tc>
          <w:tcPr>
            <w:tcW w:w="350" w:type="dxa"/>
            <w:shd w:val="clear" w:color="auto" w:fill="D9D9D9" w:themeFill="background1" w:themeFillShade="D9"/>
          </w:tcPr>
          <w:p w14:paraId="27E99E35" w14:textId="77777777" w:rsidR="00C71AD0" w:rsidRPr="00383114" w:rsidRDefault="00C71AD0" w:rsidP="00592E2C">
            <w:pPr>
              <w:pStyle w:val="SOFinalPerformanceTableLetters"/>
            </w:pPr>
            <w:bookmarkStart w:id="61" w:name="RowTitle_D_2"/>
            <w:r w:rsidRPr="00383114">
              <w:lastRenderedPageBreak/>
              <w:t>D</w:t>
            </w:r>
            <w:bookmarkEnd w:id="61"/>
          </w:p>
        </w:tc>
        <w:tc>
          <w:tcPr>
            <w:tcW w:w="2209" w:type="dxa"/>
          </w:tcPr>
          <w:p w14:paraId="48672421" w14:textId="7E69A51B" w:rsidR="00C71AD0" w:rsidRPr="00383114" w:rsidRDefault="00C71AD0" w:rsidP="00592E2C">
            <w:pPr>
              <w:pStyle w:val="SOFinalPerformanceTableText"/>
            </w:pPr>
            <w:r w:rsidRPr="00383114">
              <w:t>S</w:t>
            </w:r>
            <w:r w:rsidR="00601FD4">
              <w:rPr>
                <w:noProof/>
              </w:rPr>
              <mc:AlternateContent>
                <mc:Choice Requires="wps">
                  <w:drawing>
                    <wp:anchor distT="0" distB="0" distL="114300" distR="114300" simplePos="0" relativeHeight="251661312" behindDoc="0" locked="0" layoutInCell="0" allowOverlap="1" wp14:anchorId="35F0070D" wp14:editId="544B5C82">
                      <wp:simplePos x="0" y="0"/>
                      <wp:positionH relativeFrom="page">
                        <wp:posOffset>0</wp:posOffset>
                      </wp:positionH>
                      <wp:positionV relativeFrom="page">
                        <wp:posOffset>190500</wp:posOffset>
                      </wp:positionV>
                      <wp:extent cx="7557135" cy="252095"/>
                      <wp:effectExtent l="0" t="0" r="0" b="14605"/>
                      <wp:wrapNone/>
                      <wp:docPr id="39"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E6E96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5F0070D" id="_x0000_s1034"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p+BrqsQIAAE4FAAAOAAAA&#10;AAAAAAAAAAAAAC4CAABkcnMvZTJvRG9jLnhtbFBLAQItABQABgAIAAAAIQAmzC223AAAAAcBAAAP&#10;AAAAAAAAAAAAAAAAAAsFAABkcnMvZG93bnJldi54bWxQSwUGAAAAAAQABADzAAAAFAYAAAAA&#10;" o:allowincell="f" filled="f" stroked="f" strokeweight=".5pt">
                      <v:textbox inset=",0,,0">
                        <w:txbxContent>
                          <w:p w14:paraId="2AE6E96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ome basic connections between aspects of two or more disciplines and the learning interest.</w:t>
            </w:r>
          </w:p>
          <w:p w14:paraId="37E1EDC4" w14:textId="77777777" w:rsidR="00C71AD0" w:rsidRPr="00383114" w:rsidRDefault="00C71AD0" w:rsidP="00592E2C">
            <w:pPr>
              <w:pStyle w:val="SOFinalPerformanceTableText"/>
            </w:pPr>
            <w:r w:rsidRPr="00383114">
              <w:t xml:space="preserve">Awareness of aspects of the learning interest, discipline knowledge, or skills. </w:t>
            </w:r>
          </w:p>
          <w:p w14:paraId="716B41A1" w14:textId="77777777" w:rsidR="00C71AD0" w:rsidRPr="00383114" w:rsidRDefault="00C71AD0" w:rsidP="00592E2C">
            <w:pPr>
              <w:pStyle w:val="SOFinalPerformanceTableText"/>
            </w:pPr>
            <w:r w:rsidRPr="00383114">
              <w:t>Recognition of some of the capabilities.</w:t>
            </w:r>
          </w:p>
        </w:tc>
        <w:tc>
          <w:tcPr>
            <w:tcW w:w="2209" w:type="dxa"/>
          </w:tcPr>
          <w:p w14:paraId="3AC1BDFE" w14:textId="77777777" w:rsidR="00C71AD0" w:rsidRPr="00383114" w:rsidRDefault="00C71AD0" w:rsidP="00592E2C">
            <w:pPr>
              <w:pStyle w:val="SOFinalPerformanceTableText"/>
            </w:pPr>
            <w:r w:rsidRPr="00383114">
              <w:t xml:space="preserve">Superficial integration or application of aspects of the relevant disciplines in highly familiar situations. </w:t>
            </w:r>
          </w:p>
          <w:p w14:paraId="35A28088" w14:textId="77777777" w:rsidR="00C71AD0" w:rsidRPr="00383114" w:rsidRDefault="00C71AD0" w:rsidP="00592E2C">
            <w:pPr>
              <w:pStyle w:val="SOFinalPerformanceTableText"/>
            </w:pPr>
            <w:r w:rsidRPr="00383114">
              <w:t xml:space="preserve">Some creativity evident in occasional problem-solving. </w:t>
            </w:r>
          </w:p>
          <w:p w14:paraId="3629B148" w14:textId="77777777" w:rsidR="00C71AD0" w:rsidRPr="00383114" w:rsidRDefault="00C71AD0" w:rsidP="00592E2C">
            <w:pPr>
              <w:pStyle w:val="SOFinalPerformanceTableText"/>
            </w:pPr>
            <w:r w:rsidRPr="00383114">
              <w:t>Some development of basic ideas and insights.</w:t>
            </w:r>
          </w:p>
        </w:tc>
        <w:tc>
          <w:tcPr>
            <w:tcW w:w="2209" w:type="dxa"/>
          </w:tcPr>
          <w:p w14:paraId="7882E2C1" w14:textId="77777777" w:rsidR="00C71AD0" w:rsidRPr="00383114" w:rsidRDefault="00C71AD0" w:rsidP="00592E2C">
            <w:pPr>
              <w:pStyle w:val="SOFinalPerformanceTableText"/>
            </w:pPr>
            <w:r w:rsidRPr="00383114">
              <w:t>Partial summary of ideas and information, with some increased understanding of learning interest.</w:t>
            </w:r>
          </w:p>
          <w:p w14:paraId="504210E1" w14:textId="77777777" w:rsidR="00C71AD0" w:rsidRPr="00383114" w:rsidRDefault="00C71AD0" w:rsidP="00592E2C">
            <w:pPr>
              <w:pStyle w:val="SOFinalPerformanceTableText"/>
            </w:pPr>
            <w:r w:rsidRPr="00383114">
              <w:t>Description of some elements of the contributions of the disciplines.</w:t>
            </w:r>
          </w:p>
          <w:p w14:paraId="118E70DE" w14:textId="77777777" w:rsidR="00C71AD0" w:rsidRPr="00383114" w:rsidRDefault="00C71AD0" w:rsidP="00592E2C">
            <w:pPr>
              <w:pStyle w:val="SOFinalPerformanceTableText"/>
            </w:pPr>
            <w:r w:rsidRPr="00383114">
              <w:t>Some reflection on the student’s own learning.</w:t>
            </w:r>
          </w:p>
          <w:p w14:paraId="208CA20F" w14:textId="77777777" w:rsidR="00C71AD0" w:rsidRPr="00383114" w:rsidRDefault="00C71AD0" w:rsidP="00592E2C">
            <w:pPr>
              <w:pStyle w:val="SOFinalPerformanceTableText"/>
            </w:pPr>
            <w:r w:rsidRPr="00383114">
              <w:t>Basic consideration of feedback from others.</w:t>
            </w:r>
          </w:p>
        </w:tc>
        <w:tc>
          <w:tcPr>
            <w:tcW w:w="2210" w:type="dxa"/>
          </w:tcPr>
          <w:p w14:paraId="4E31CFC6" w14:textId="77777777" w:rsidR="00C71AD0" w:rsidRPr="00383114" w:rsidRDefault="00C71AD0" w:rsidP="00592E2C">
            <w:pPr>
              <w:pStyle w:val="SOFinalPerformanceTableText"/>
            </w:pPr>
            <w:r w:rsidRPr="00383114">
              <w:t>Simple interactive and collaborative skills.</w:t>
            </w:r>
          </w:p>
          <w:p w14:paraId="67FCACDA" w14:textId="77777777" w:rsidR="00C71AD0" w:rsidRPr="00383114" w:rsidRDefault="00C71AD0" w:rsidP="00592E2C">
            <w:pPr>
              <w:pStyle w:val="SOFinalPerformanceTableText"/>
            </w:pPr>
            <w:r w:rsidRPr="00383114">
              <w:t>Basic communication of some ideas and insights about the learning interest, with some attempted conclusions.</w:t>
            </w:r>
          </w:p>
        </w:tc>
      </w:tr>
      <w:tr w:rsidR="00C71AD0" w:rsidRPr="00383114" w14:paraId="6C776A67" w14:textId="77777777" w:rsidTr="00C71AD0">
        <w:tc>
          <w:tcPr>
            <w:tcW w:w="350" w:type="dxa"/>
            <w:shd w:val="clear" w:color="auto" w:fill="D9D9D9" w:themeFill="background1" w:themeFillShade="D9"/>
          </w:tcPr>
          <w:p w14:paraId="45EA4BEF" w14:textId="77777777" w:rsidR="00C71AD0" w:rsidRPr="00383114" w:rsidRDefault="00C71AD0" w:rsidP="00592E2C">
            <w:pPr>
              <w:pStyle w:val="SOFinalPerformanceTableLetters"/>
            </w:pPr>
            <w:bookmarkStart w:id="62" w:name="RowTitle_E_2"/>
            <w:r w:rsidRPr="00383114">
              <w:t>E</w:t>
            </w:r>
            <w:bookmarkEnd w:id="62"/>
          </w:p>
        </w:tc>
        <w:tc>
          <w:tcPr>
            <w:tcW w:w="2209" w:type="dxa"/>
          </w:tcPr>
          <w:p w14:paraId="486FEF35" w14:textId="77777777" w:rsidR="00C71AD0" w:rsidRPr="00383114" w:rsidRDefault="00C71AD0" w:rsidP="00592E2C">
            <w:pPr>
              <w:pStyle w:val="SOFinalPerformanceTableText"/>
            </w:pPr>
            <w:r w:rsidRPr="00383114">
              <w:t xml:space="preserve">Identification of limited connections between one or more aspects of disciplines and the learning interest. </w:t>
            </w:r>
          </w:p>
          <w:p w14:paraId="0938A6DD" w14:textId="77777777" w:rsidR="00C71AD0" w:rsidRPr="00383114" w:rsidRDefault="00C71AD0" w:rsidP="00592E2C">
            <w:pPr>
              <w:pStyle w:val="SOFinalPerformanceTableText"/>
            </w:pPr>
            <w:r w:rsidRPr="00383114">
              <w:t>Emerging awareness of one or more aspects of the learning interest or skills.</w:t>
            </w:r>
          </w:p>
          <w:p w14:paraId="5D662142" w14:textId="77777777" w:rsidR="00C71AD0" w:rsidRPr="00383114" w:rsidRDefault="00C71AD0" w:rsidP="00592E2C">
            <w:pPr>
              <w:pStyle w:val="SOFinalPerformanceTableText"/>
            </w:pPr>
            <w:r w:rsidRPr="00383114">
              <w:t>Identification of one or more capabilities.</w:t>
            </w:r>
          </w:p>
        </w:tc>
        <w:tc>
          <w:tcPr>
            <w:tcW w:w="2209" w:type="dxa"/>
          </w:tcPr>
          <w:p w14:paraId="3216CAED" w14:textId="77777777" w:rsidR="00C71AD0" w:rsidRPr="00383114" w:rsidRDefault="00C71AD0" w:rsidP="00592E2C">
            <w:pPr>
              <w:pStyle w:val="SOFinalPerformanceTableText"/>
            </w:pPr>
            <w:r w:rsidRPr="00383114">
              <w:t xml:space="preserve">Attempted application of an aspect of a relevant discipline. </w:t>
            </w:r>
          </w:p>
          <w:p w14:paraId="2F73B9CB" w14:textId="77777777" w:rsidR="00C71AD0" w:rsidRPr="00383114" w:rsidRDefault="00C71AD0" w:rsidP="00592E2C">
            <w:pPr>
              <w:pStyle w:val="SOFinalPerformanceTableText"/>
            </w:pPr>
            <w:r w:rsidRPr="00383114">
              <w:t>Attempted identification of a possible solution to a problem.</w:t>
            </w:r>
          </w:p>
          <w:p w14:paraId="05AB7678" w14:textId="77777777" w:rsidR="00C71AD0" w:rsidRPr="00383114" w:rsidRDefault="00C71AD0" w:rsidP="00592E2C">
            <w:pPr>
              <w:pStyle w:val="SOFinalPerformanceTableText"/>
            </w:pPr>
            <w:r w:rsidRPr="00383114">
              <w:t>Attempted development of an idea or question.</w:t>
            </w:r>
          </w:p>
        </w:tc>
        <w:tc>
          <w:tcPr>
            <w:tcW w:w="2209" w:type="dxa"/>
          </w:tcPr>
          <w:p w14:paraId="1DEC8548" w14:textId="77777777" w:rsidR="00C71AD0" w:rsidRPr="00383114" w:rsidRDefault="00C71AD0" w:rsidP="00592E2C">
            <w:pPr>
              <w:pStyle w:val="SOFinalPerformanceTableText"/>
            </w:pPr>
            <w:r w:rsidRPr="00383114">
              <w:t>Simple summary of ideas and/or information that may have some relevance to learning interest.</w:t>
            </w:r>
          </w:p>
          <w:p w14:paraId="15C1CAAA" w14:textId="77777777" w:rsidR="00C71AD0" w:rsidRPr="00383114" w:rsidRDefault="00C71AD0" w:rsidP="00592E2C">
            <w:pPr>
              <w:pStyle w:val="SOFinalPerformanceTableText"/>
            </w:pPr>
            <w:r w:rsidRPr="00383114">
              <w:t>Attempted description of one or more elements of the contributions of the disciplines.</w:t>
            </w:r>
          </w:p>
          <w:p w14:paraId="46889561" w14:textId="77777777" w:rsidR="00C71AD0" w:rsidRPr="00383114" w:rsidRDefault="00C71AD0" w:rsidP="00592E2C">
            <w:pPr>
              <w:pStyle w:val="SOFinalPerformanceTableText"/>
            </w:pPr>
            <w:r w:rsidRPr="00383114">
              <w:t>Attempted description of an aspect of the student’s own learning.</w:t>
            </w:r>
          </w:p>
          <w:p w14:paraId="00D777DE" w14:textId="77777777" w:rsidR="00C71AD0" w:rsidRPr="00383114" w:rsidRDefault="00C71AD0" w:rsidP="00592E2C">
            <w:pPr>
              <w:pStyle w:val="SOFinalPerformanceTableText"/>
            </w:pPr>
            <w:r w:rsidRPr="00383114">
              <w:t>Limited attempt at reflecting on feedback.</w:t>
            </w:r>
          </w:p>
        </w:tc>
        <w:tc>
          <w:tcPr>
            <w:tcW w:w="2210" w:type="dxa"/>
          </w:tcPr>
          <w:p w14:paraId="651E3A04" w14:textId="77777777" w:rsidR="00C71AD0" w:rsidRPr="00383114" w:rsidRDefault="00C71AD0" w:rsidP="00592E2C">
            <w:pPr>
              <w:pStyle w:val="SOFinalPerformanceTableText"/>
            </w:pPr>
            <w:r w:rsidRPr="00383114">
              <w:t>Attempted interactive and collaborative skills.</w:t>
            </w:r>
          </w:p>
          <w:p w14:paraId="53A49866" w14:textId="77777777" w:rsidR="00C71AD0" w:rsidRPr="00383114" w:rsidRDefault="00C71AD0" w:rsidP="00592E2C">
            <w:pPr>
              <w:pStyle w:val="SOFinalPerformanceTableText"/>
            </w:pPr>
            <w:r w:rsidRPr="00383114">
              <w:t>Attempted communication of partially developed ideas that are not necessarily new.</w:t>
            </w:r>
          </w:p>
        </w:tc>
      </w:tr>
    </w:tbl>
    <w:p w14:paraId="3C39DA18" w14:textId="77777777" w:rsidR="00FD3958" w:rsidRPr="00383114" w:rsidRDefault="00FD3958" w:rsidP="00FD3958">
      <w:pPr>
        <w:pStyle w:val="SOFinalBodyText"/>
      </w:pPr>
    </w:p>
    <w:p w14:paraId="1A1755A4" w14:textId="77777777" w:rsidR="00D65BB2" w:rsidRPr="00383114" w:rsidRDefault="00D65BB2" w:rsidP="00D65BB2">
      <w:pPr>
        <w:pStyle w:val="SOFinalBodyText"/>
        <w:sectPr w:rsidR="00D65BB2" w:rsidRPr="00383114" w:rsidSect="00154863">
          <w:headerReference w:type="even" r:id="rId75"/>
          <w:footerReference w:type="even" r:id="rId76"/>
          <w:headerReference w:type="first" r:id="rId77"/>
          <w:footerReference w:type="first" r:id="rId78"/>
          <w:pgSz w:w="11901" w:h="16857" w:code="210"/>
          <w:pgMar w:top="1985" w:right="1985" w:bottom="1985" w:left="1985" w:header="1701" w:footer="1134" w:gutter="0"/>
          <w:cols w:space="708"/>
          <w:titlePg/>
          <w:docGrid w:linePitch="360"/>
        </w:sectPr>
      </w:pPr>
    </w:p>
    <w:p w14:paraId="0C3D237D" w14:textId="77777777" w:rsidR="00D65BB2" w:rsidRPr="00E93E29" w:rsidRDefault="00E93E29" w:rsidP="00E93E29">
      <w:pPr>
        <w:pStyle w:val="SOFinalHead2TOP"/>
      </w:pPr>
      <w:bookmarkStart w:id="63" w:name="_Toc428262671"/>
      <w:r w:rsidRPr="00E93E29">
        <w:lastRenderedPageBreak/>
        <w:t>Assessment Integrity</w:t>
      </w:r>
      <w:bookmarkEnd w:id="63"/>
    </w:p>
    <w:p w14:paraId="20871AA6" w14:textId="77777777" w:rsidR="00134609" w:rsidRPr="00383114" w:rsidRDefault="00134609" w:rsidP="00134609">
      <w:pPr>
        <w:pStyle w:val="SOFinalBodyText"/>
      </w:pPr>
      <w:r w:rsidRPr="0038311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A161A88" w14:textId="77777777" w:rsidR="00134609" w:rsidRPr="00383114" w:rsidRDefault="00134609" w:rsidP="00134609">
      <w:pPr>
        <w:pStyle w:val="SOFinalBodyText"/>
      </w:pPr>
      <w:r w:rsidRPr="00383114">
        <w:t xml:space="preserve">The SACE Board uses a range of quality assurance processes so that the grades awarded for student achievement, in both the </w:t>
      </w:r>
      <w:r w:rsidR="008F77CF" w:rsidRPr="00383114">
        <w:t>school</w:t>
      </w:r>
      <w:r w:rsidRPr="00383114">
        <w:t xml:space="preserve"> assessment and the external assessment, are applied consistently and fairly against the performance standards for a subject, and are comparable across all schools.</w:t>
      </w:r>
    </w:p>
    <w:p w14:paraId="3D04D781" w14:textId="77777777" w:rsidR="00D65BB2" w:rsidRPr="00383114" w:rsidRDefault="00134609" w:rsidP="00134609">
      <w:pPr>
        <w:pStyle w:val="SOFinalBodyText"/>
      </w:pPr>
      <w:r w:rsidRPr="00383114">
        <w:t xml:space="preserve">Information and guidelines on quality assurance in assessment at Stage 2 </w:t>
      </w:r>
      <w:r w:rsidR="00F40008" w:rsidRPr="00383114">
        <w:t xml:space="preserve">are available on the SACE </w:t>
      </w:r>
      <w:r w:rsidRPr="00383114">
        <w:t>website (www.sace</w:t>
      </w:r>
      <w:r w:rsidR="00F40008" w:rsidRPr="00383114">
        <w:t>.sa.edu.au)</w:t>
      </w:r>
      <w:r w:rsidRPr="00383114">
        <w:t>.</w:t>
      </w:r>
    </w:p>
    <w:p w14:paraId="7DCC52B1" w14:textId="77777777" w:rsidR="00D65BB2" w:rsidRPr="00383114" w:rsidRDefault="00D65BB2" w:rsidP="00D65BB2">
      <w:pPr>
        <w:pStyle w:val="SOFinalBodyText"/>
      </w:pPr>
    </w:p>
    <w:p w14:paraId="554BA339" w14:textId="77777777" w:rsidR="00D65BB2" w:rsidRPr="00383114" w:rsidRDefault="00D65BB2" w:rsidP="00D65BB2">
      <w:pPr>
        <w:pStyle w:val="SOFinalBodyText"/>
        <w:sectPr w:rsidR="00D65BB2" w:rsidRPr="00383114" w:rsidSect="00631AD9">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51C19CF8" w14:textId="79A70524" w:rsidR="00D65BB2" w:rsidRPr="00E93E29" w:rsidRDefault="00601FD4" w:rsidP="00E93E29">
      <w:pPr>
        <w:pStyle w:val="SOFinalHead1"/>
      </w:pPr>
      <w:bookmarkStart w:id="64" w:name="_Toc428262672"/>
      <w:r>
        <w:rPr>
          <w:noProof/>
        </w:rPr>
        <w:lastRenderedPageBreak/>
        <mc:AlternateContent>
          <mc:Choice Requires="wps">
            <w:drawing>
              <wp:anchor distT="0" distB="0" distL="114300" distR="114300" simplePos="0" relativeHeight="251662336" behindDoc="0" locked="0" layoutInCell="0" allowOverlap="1" wp14:anchorId="177D1F81" wp14:editId="362E6138">
                <wp:simplePos x="0" y="0"/>
                <wp:positionH relativeFrom="page">
                  <wp:posOffset>0</wp:posOffset>
                </wp:positionH>
                <wp:positionV relativeFrom="page">
                  <wp:posOffset>190500</wp:posOffset>
                </wp:positionV>
                <wp:extent cx="7557135" cy="252095"/>
                <wp:effectExtent l="0" t="0" r="0" b="14605"/>
                <wp:wrapNone/>
                <wp:docPr id="40"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B1ECC"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7D1F81" 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qWFjcrICAABOBQAADgAA&#10;AAAAAAAAAAAAAAAuAgAAZHJzL2Uyb0RvYy54bWxQSwECLQAUAAYACAAAACEAJswtttwAAAAHAQAA&#10;DwAAAAAAAAAAAAAAAAAMBQAAZHJzL2Rvd25yZXYueG1sUEsFBgAAAAAEAAQA8wAAABUGAAAAAA==&#10;" o:allowincell="f" filled="f" stroked="f" strokeweight=".5pt">
                <v:textbox inset=",0,,0">
                  <w:txbxContent>
                    <w:p w14:paraId="1D6B1ECC"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E93E29">
        <w:t>Support Materials</w:t>
      </w:r>
      <w:bookmarkEnd w:id="64"/>
    </w:p>
    <w:p w14:paraId="0BAFB914" w14:textId="77777777" w:rsidR="00D65BB2" w:rsidRPr="00383114" w:rsidRDefault="00E93E29" w:rsidP="00E93E29">
      <w:pPr>
        <w:pStyle w:val="SOFinalHead2AfterHead1"/>
      </w:pPr>
      <w:bookmarkStart w:id="65" w:name="_Toc428262673"/>
      <w:r>
        <w:t>Subject-s</w:t>
      </w:r>
      <w:r w:rsidRPr="00383114">
        <w:t>pecific Advice</w:t>
      </w:r>
      <w:bookmarkEnd w:id="65"/>
    </w:p>
    <w:p w14:paraId="6F5BE5B7" w14:textId="77777777" w:rsidR="00D65BB2" w:rsidRPr="00383114" w:rsidRDefault="00B80FAD" w:rsidP="00D65BB2">
      <w:pPr>
        <w:pStyle w:val="SOFinalBodyText"/>
        <w:rPr>
          <w:b/>
          <w:caps/>
        </w:rPr>
      </w:pPr>
      <w:r w:rsidRPr="00383114">
        <w:t>Online support materials are provided for each subject and updated regularly</w:t>
      </w:r>
      <w:r w:rsidR="00134609" w:rsidRPr="00383114">
        <w:t xml:space="preserve"> on the SACE websi</w:t>
      </w:r>
      <w:r w:rsidR="00F40008" w:rsidRPr="00383114">
        <w:t>t</w:t>
      </w:r>
      <w:r w:rsidR="00134609" w:rsidRPr="00383114">
        <w:t>e (www.sace.sa.edu.au)</w:t>
      </w:r>
      <w:r w:rsidRPr="00383114">
        <w:t>. Examples of support materials are sample learning and assessment plans, annotated assessment tasks, annotated student responses, and recommended resource materials.</w:t>
      </w:r>
    </w:p>
    <w:p w14:paraId="33889930" w14:textId="77777777" w:rsidR="00D65BB2" w:rsidRPr="00383114" w:rsidRDefault="00E93E29" w:rsidP="00E93E29">
      <w:pPr>
        <w:pStyle w:val="SOFinalHead2"/>
      </w:pPr>
      <w:bookmarkStart w:id="66" w:name="_Toc428262674"/>
      <w:r>
        <w:t>Advice o</w:t>
      </w:r>
      <w:r w:rsidRPr="00383114">
        <w:t xml:space="preserve">n Ethical Study </w:t>
      </w:r>
      <w:r>
        <w:t>a</w:t>
      </w:r>
      <w:r w:rsidRPr="00383114">
        <w:t>nd Research</w:t>
      </w:r>
      <w:bookmarkEnd w:id="66"/>
    </w:p>
    <w:p w14:paraId="1A699C15" w14:textId="77777777" w:rsidR="00D65BB2" w:rsidRPr="00F40008" w:rsidRDefault="00F40008" w:rsidP="00F40008">
      <w:pPr>
        <w:pStyle w:val="SOFinalBodyText"/>
      </w:pPr>
      <w:r w:rsidRPr="00383114">
        <w:t>Advice for students and teachers on ethical study and research practices is available in the guidelines on the ethical conduct of research in the SACE on the SACE website (www.sace.sa.edu.au).</w:t>
      </w:r>
    </w:p>
    <w:sectPr w:rsidR="00D65BB2" w:rsidRPr="00F40008" w:rsidSect="00631AD9">
      <w:headerReference w:type="even" r:id="rId83"/>
      <w:headerReference w:type="default" r:id="rId84"/>
      <w:footerReference w:type="even" r:id="rId85"/>
      <w:footerReference w:type="default" r:id="rId86"/>
      <w:type w:val="evenPage"/>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7CB1A" w14:textId="77777777" w:rsidR="002B61FF" w:rsidRDefault="002B61FF">
      <w:r>
        <w:separator/>
      </w:r>
    </w:p>
  </w:endnote>
  <w:endnote w:type="continuationSeparator" w:id="0">
    <w:p w14:paraId="1D375DA9" w14:textId="77777777" w:rsidR="002B61FF" w:rsidRDefault="002B6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E0246" w14:textId="77777777" w:rsidR="00F25AE5" w:rsidRDefault="00F25A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2A41" w14:textId="77777777" w:rsidR="00342C8E" w:rsidRDefault="00342C8E" w:rsidP="00FB1C91"/>
  <w:p w14:paraId="3845E272" w14:textId="7A9824E3" w:rsidR="00342C8E" w:rsidRPr="00E40C6A" w:rsidRDefault="00342C8E" w:rsidP="00726137">
    <w:pPr>
      <w:pStyle w:val="SOFinalFooterText"/>
      <w:rPr>
        <w:rFonts w:ascii="Arial Narrow" w:hAnsi="Arial Narrow"/>
      </w:rPr>
    </w:pPr>
    <w:r w:rsidRPr="00726137">
      <w:t xml:space="preserve">Cross-disciplinary Studies </w:t>
    </w:r>
    <w:r w:rsidR="00D574AE">
      <w:t>202</w:t>
    </w:r>
    <w:r w:rsidR="00601FD4">
      <w:t>2</w:t>
    </w:r>
    <w:r w:rsidRPr="00726137">
      <w:t xml:space="preserve"> Subject Outline — Stage 1 and Stage 2</w:t>
    </w:r>
    <w:r>
      <w:rPr>
        <w:rFonts w:ascii="Arial Narrow" w:hAnsi="Arial Narrow"/>
      </w:rP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w:t>
    </w:r>
    <w:r w:rsidRPr="00726137">
      <w:rPr>
        <w:rStyle w:val="SOFinalFooterPageNumber"/>
      </w:rPr>
      <w:fldChar w:fldCharType="end"/>
    </w:r>
  </w:p>
  <w:p w14:paraId="6C0CF94A" w14:textId="77777777" w:rsidR="00342C8E" w:rsidRDefault="00342C8E" w:rsidP="00FB1C9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6107" w14:textId="77777777" w:rsidR="00342C8E" w:rsidRPr="005E2532" w:rsidRDefault="00342C8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3FD12" w14:textId="77777777" w:rsidR="00342C8E" w:rsidRPr="00C214FD" w:rsidRDefault="00342C8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3F520" w14:textId="77777777" w:rsidR="00342C8E" w:rsidRDefault="00342C8E" w:rsidP="00FB1C91"/>
  <w:p w14:paraId="563FAA6F" w14:textId="42BBF6D1" w:rsidR="00342C8E" w:rsidRPr="00E40C6A" w:rsidRDefault="00342C8E" w:rsidP="00726137">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8</w:t>
    </w:r>
    <w:r w:rsidRPr="00726137">
      <w:rPr>
        <w:rStyle w:val="SOFinalFooterPageNumber"/>
      </w:rPr>
      <w:fldChar w:fldCharType="end"/>
    </w:r>
    <w:r>
      <w:tab/>
    </w:r>
    <w:r w:rsidRPr="00726137">
      <w:rPr>
        <w:rStyle w:val="ArialNarrow8pt"/>
        <w:rFonts w:ascii="Roboto Light" w:hAnsi="Roboto Light"/>
      </w:rPr>
      <w:t xml:space="preserve">Stage 1 Cross-disciplinary Studies </w:t>
    </w:r>
    <w:r w:rsidR="00D574AE">
      <w:t>202</w:t>
    </w:r>
    <w:r w:rsidR="00601FD4">
      <w:t>2</w:t>
    </w:r>
  </w:p>
  <w:p w14:paraId="637A4E0C" w14:textId="77777777" w:rsidR="00342C8E" w:rsidRPr="00E40C6A" w:rsidRDefault="00342C8E" w:rsidP="00FB1C9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0EAC" w14:textId="77777777" w:rsidR="00342C8E" w:rsidRDefault="00342C8E" w:rsidP="00FB1C91"/>
  <w:p w14:paraId="37F1AD68" w14:textId="39D31805" w:rsidR="00342C8E" w:rsidRPr="00E40C6A" w:rsidRDefault="00342C8E" w:rsidP="00726137">
    <w:pPr>
      <w:pStyle w:val="SOFinalFooterText"/>
    </w:pPr>
    <w:r w:rsidRPr="00726137">
      <w:rPr>
        <w:rStyle w:val="ArialNarrow8pt"/>
        <w:rFonts w:ascii="Roboto Light" w:hAnsi="Roboto Light"/>
      </w:rPr>
      <w:t xml:space="preserve">Stage 1 Cross-disciplinary Studies </w:t>
    </w:r>
    <w:r w:rsidR="00D574AE">
      <w:t>202</w:t>
    </w:r>
    <w:r w:rsidR="00601FD4">
      <w:t>2</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9</w:t>
    </w:r>
    <w:r w:rsidRPr="00726137">
      <w:rPr>
        <w:rStyle w:val="SOFinalFooterPageNumber"/>
      </w:rPr>
      <w:fldChar w:fldCharType="end"/>
    </w:r>
  </w:p>
  <w:p w14:paraId="4D964F37" w14:textId="77777777" w:rsidR="00342C8E" w:rsidRDefault="00342C8E" w:rsidP="00FB1C9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4CF91" w14:textId="77777777" w:rsidR="00342C8E" w:rsidRDefault="00342C8E" w:rsidP="00FB1C91"/>
  <w:p w14:paraId="51EBE0D7" w14:textId="178256E7" w:rsidR="00342C8E" w:rsidRPr="00E40C6A" w:rsidRDefault="00342C8E" w:rsidP="00726137">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12</w:t>
    </w:r>
    <w:r w:rsidRPr="00726137">
      <w:rPr>
        <w:rStyle w:val="SOFinalFooterPageNumber"/>
      </w:rPr>
      <w:fldChar w:fldCharType="end"/>
    </w:r>
    <w:r>
      <w:tab/>
    </w:r>
    <w:r w:rsidRPr="00726137">
      <w:rPr>
        <w:rStyle w:val="ArialNarrow8pt"/>
        <w:rFonts w:ascii="Roboto Light" w:hAnsi="Roboto Light"/>
      </w:rPr>
      <w:t xml:space="preserve">Stage 1 Cross-disciplinary Studies </w:t>
    </w:r>
    <w:r w:rsidR="00D574AE">
      <w:t>202</w:t>
    </w:r>
    <w:r w:rsidR="00601FD4">
      <w:t>2</w:t>
    </w:r>
  </w:p>
  <w:p w14:paraId="611D78FC" w14:textId="77777777" w:rsidR="00342C8E" w:rsidRPr="00E40C6A" w:rsidRDefault="00342C8E" w:rsidP="00FB1C9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B8F9B" w14:textId="77777777" w:rsidR="00342C8E" w:rsidRDefault="00342C8E" w:rsidP="00FB1C91"/>
  <w:p w14:paraId="3540F863" w14:textId="59627028" w:rsidR="00342C8E" w:rsidRPr="00E40C6A" w:rsidRDefault="00342C8E" w:rsidP="00726137">
    <w:pPr>
      <w:pStyle w:val="SOFinalFooterText"/>
    </w:pPr>
    <w:r w:rsidRPr="00726137">
      <w:rPr>
        <w:rStyle w:val="ArialNarrow8pt"/>
        <w:rFonts w:ascii="Roboto Light" w:hAnsi="Roboto Light"/>
      </w:rPr>
      <w:t xml:space="preserve">Stage 1 Cross-disciplinary Studies </w:t>
    </w:r>
    <w:r w:rsidR="00D574AE">
      <w:t>202</w:t>
    </w:r>
    <w:r w:rsidR="00601FD4">
      <w:t>2</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11</w:t>
    </w:r>
    <w:r w:rsidRPr="00726137">
      <w:rPr>
        <w:rStyle w:val="SOFinalFooterPageNumber"/>
      </w:rPr>
      <w:fldChar w:fldCharType="end"/>
    </w:r>
  </w:p>
  <w:p w14:paraId="1885C7F5" w14:textId="77777777" w:rsidR="00342C8E" w:rsidRDefault="00342C8E" w:rsidP="00FB1C9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1D440" w14:textId="77777777" w:rsidR="00342C8E" w:rsidRDefault="00342C8E" w:rsidP="00FB1C91"/>
  <w:p w14:paraId="2D2875C4" w14:textId="6A9FBC46"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16</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202</w:t>
    </w:r>
    <w:r w:rsidR="00601FD4">
      <w:t>2</w:t>
    </w:r>
  </w:p>
  <w:p w14:paraId="043AA3DE" w14:textId="77777777" w:rsidR="00342C8E" w:rsidRPr="00E40C6A" w:rsidRDefault="00342C8E" w:rsidP="00FB1C9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54EE1" w14:textId="77777777" w:rsidR="00342C8E" w:rsidRDefault="00342C8E" w:rsidP="00FB1C91"/>
  <w:p w14:paraId="577FB9CC" w14:textId="569AB2BB"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15</w:t>
    </w:r>
    <w:r w:rsidRPr="008A0F3F">
      <w:rPr>
        <w:rStyle w:val="SOFinalFooterPageNumber"/>
      </w:rPr>
      <w:fldChar w:fldCharType="end"/>
    </w:r>
  </w:p>
  <w:p w14:paraId="5A079974" w14:textId="77777777" w:rsidR="00342C8E" w:rsidRDefault="00342C8E" w:rsidP="00FB1C9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F390D" w14:textId="77777777" w:rsidR="00342C8E" w:rsidRDefault="00342C8E" w:rsidP="00FB1C91"/>
  <w:p w14:paraId="0F1CB138" w14:textId="29B26287"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13</w:t>
    </w:r>
    <w:r w:rsidRPr="008A0F3F">
      <w:rPr>
        <w:rStyle w:val="SOFinalFooterPageNumber"/>
      </w:rPr>
      <w:fldChar w:fldCharType="end"/>
    </w:r>
  </w:p>
  <w:p w14:paraId="5AC770CF" w14:textId="77777777" w:rsidR="00342C8E" w:rsidRDefault="00342C8E" w:rsidP="00FB1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7405" w14:textId="77777777" w:rsidR="00342C8E" w:rsidRPr="00FA068B" w:rsidRDefault="00342C8E" w:rsidP="00D742F0">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9538A" w14:textId="77777777" w:rsidR="002C0930" w:rsidRDefault="002C0930" w:rsidP="00FB1C91"/>
  <w:p w14:paraId="45F6AA67" w14:textId="3550BB53" w:rsidR="002C0930" w:rsidRPr="00E40C6A" w:rsidRDefault="002C0930"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18</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202</w:t>
    </w:r>
    <w:r w:rsidR="00601FD4">
      <w:t>2</w:t>
    </w:r>
  </w:p>
  <w:p w14:paraId="22F40005" w14:textId="77777777" w:rsidR="002C0930" w:rsidRPr="00E40C6A" w:rsidRDefault="002C0930" w:rsidP="00FB1C9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DC3C" w14:textId="77777777" w:rsidR="002C0930" w:rsidRDefault="002C0930" w:rsidP="00FB1C91"/>
  <w:p w14:paraId="6E7FA523" w14:textId="10785A84" w:rsidR="002C0930" w:rsidRPr="00E40C6A" w:rsidRDefault="002C0930" w:rsidP="008A0F3F">
    <w:pPr>
      <w:pStyle w:val="SOFinalFooterText"/>
    </w:pPr>
    <w:r w:rsidRPr="008A0F3F">
      <w:rPr>
        <w:rStyle w:val="ArialNarrow8pt"/>
        <w:rFonts w:ascii="Roboto Light" w:hAnsi="Roboto Light"/>
      </w:rPr>
      <w:t xml:space="preserve">Stage 1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17</w:t>
    </w:r>
    <w:r w:rsidRPr="008A0F3F">
      <w:rPr>
        <w:rStyle w:val="SOFinalFooterPageNumber"/>
      </w:rPr>
      <w:fldChar w:fldCharType="end"/>
    </w:r>
  </w:p>
  <w:p w14:paraId="31EF2A86" w14:textId="77777777" w:rsidR="002C0930" w:rsidRDefault="002C0930" w:rsidP="00FB1C9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D4892" w14:textId="77777777" w:rsidR="00342C8E" w:rsidRDefault="00342C8E" w:rsidP="00FB1C91"/>
  <w:p w14:paraId="4105B1A7" w14:textId="77777777" w:rsidR="00342C8E" w:rsidRPr="00E40C6A" w:rsidRDefault="00342C8E" w:rsidP="00FB1C9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A0F3F">
      <w:rPr>
        <w:rFonts w:ascii="Arial Narrow" w:hAnsi="Arial Narrow"/>
        <w:noProof/>
        <w:szCs w:val="20"/>
      </w:rPr>
      <w:t>20</w:t>
    </w:r>
    <w:r w:rsidRPr="00E40C6A">
      <w:rPr>
        <w:rFonts w:ascii="Arial Narrow" w:hAnsi="Arial Narrow"/>
        <w:szCs w:val="20"/>
      </w:rPr>
      <w:fldChar w:fldCharType="end"/>
    </w:r>
    <w:r>
      <w:rPr>
        <w:rFonts w:ascii="Arial Narrow" w:hAnsi="Arial Narrow"/>
        <w:sz w:val="16"/>
        <w:szCs w:val="16"/>
      </w:rPr>
      <w:tab/>
    </w:r>
    <w:r w:rsidRPr="00FB1C91">
      <w:rPr>
        <w:rStyle w:val="ArialNarrow8pt"/>
      </w:rPr>
      <w:t xml:space="preserve">Stage 1 Cross-disciplinary Studies </w:t>
    </w:r>
    <w:r>
      <w:rPr>
        <w:rStyle w:val="ArialNarrow8pt"/>
      </w:rPr>
      <w:t>2016</w:t>
    </w:r>
  </w:p>
  <w:p w14:paraId="127D1861" w14:textId="77777777" w:rsidR="00342C8E" w:rsidRPr="00E40C6A" w:rsidRDefault="00342C8E" w:rsidP="00FB1C9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39CC7" w14:textId="77777777" w:rsidR="00342C8E" w:rsidRDefault="00342C8E" w:rsidP="00316502"/>
  <w:p w14:paraId="764255F5" w14:textId="30B2AE0C"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19</w:t>
    </w:r>
    <w:r w:rsidRPr="008A0F3F">
      <w:rPr>
        <w:rStyle w:val="SOFinalFooterPageNumber"/>
      </w:rPr>
      <w:fldChar w:fldCharType="end"/>
    </w:r>
  </w:p>
  <w:p w14:paraId="69E885C6" w14:textId="77777777" w:rsidR="00342C8E" w:rsidRDefault="00342C8E" w:rsidP="0031650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1025" w14:textId="77777777" w:rsidR="00342C8E" w:rsidRDefault="00342C8E" w:rsidP="00316502"/>
  <w:p w14:paraId="006E1A29" w14:textId="156C5AF6"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20</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202</w:t>
    </w:r>
    <w:r w:rsidR="00601FD4">
      <w:t>2</w:t>
    </w:r>
  </w:p>
  <w:p w14:paraId="1AEE4BA6" w14:textId="77777777" w:rsidR="00342C8E" w:rsidRPr="00E40C6A" w:rsidRDefault="00342C8E" w:rsidP="0031650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3281C" w14:textId="77777777" w:rsidR="00342C8E" w:rsidRDefault="00342C8E" w:rsidP="00FB1C91"/>
  <w:p w14:paraId="01067705" w14:textId="77777777" w:rsidR="00342C8E" w:rsidRPr="00E40C6A" w:rsidRDefault="00342C8E" w:rsidP="00FB1C91">
    <w:pPr>
      <w:pBdr>
        <w:top w:val="single" w:sz="2" w:space="4" w:color="auto"/>
      </w:pBdr>
      <w:tabs>
        <w:tab w:val="right" w:pos="7923"/>
      </w:tabs>
      <w:rPr>
        <w:rFonts w:ascii="Arial Narrow" w:hAnsi="Arial Narrow"/>
        <w:sz w:val="16"/>
        <w:szCs w:val="16"/>
      </w:rPr>
    </w:pPr>
    <w:r w:rsidRPr="00FB1C91">
      <w:rPr>
        <w:rStyle w:val="ArialNarrow8pt"/>
      </w:rPr>
      <w:t xml:space="preserve">Stage 1 Cross-disciplinary Studies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A0F3F">
      <w:rPr>
        <w:rFonts w:ascii="Arial Narrow" w:hAnsi="Arial Narrow"/>
        <w:noProof/>
        <w:szCs w:val="20"/>
      </w:rPr>
      <w:t>21</w:t>
    </w:r>
    <w:r w:rsidRPr="00E40C6A">
      <w:rPr>
        <w:rFonts w:ascii="Arial Narrow" w:hAnsi="Arial Narrow"/>
        <w:szCs w:val="20"/>
      </w:rPr>
      <w:fldChar w:fldCharType="end"/>
    </w:r>
  </w:p>
  <w:p w14:paraId="70109ACF" w14:textId="77777777" w:rsidR="00342C8E" w:rsidRDefault="00342C8E" w:rsidP="00FB1C9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3E25" w14:textId="77777777" w:rsidR="00342C8E" w:rsidRPr="00087386" w:rsidRDefault="00342C8E"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1196" w14:textId="77777777" w:rsidR="00342C8E" w:rsidRPr="00C214FD" w:rsidRDefault="00342C8E"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700F1" w14:textId="77777777" w:rsidR="00342C8E" w:rsidRDefault="00342C8E" w:rsidP="00FB1C91"/>
  <w:p w14:paraId="2EFBE51C" w14:textId="288ACE49"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26</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601FD4">
      <w:t>2</w:t>
    </w:r>
  </w:p>
  <w:p w14:paraId="1091288F" w14:textId="77777777" w:rsidR="00342C8E" w:rsidRPr="00E40C6A" w:rsidRDefault="00342C8E" w:rsidP="00FB1C9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EBF15" w14:textId="77777777" w:rsidR="00342C8E" w:rsidRDefault="00342C8E" w:rsidP="00FB1C91"/>
  <w:p w14:paraId="09C53D4F" w14:textId="40D4E6FB"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25</w:t>
    </w:r>
    <w:r w:rsidRPr="008A0F3F">
      <w:rPr>
        <w:rStyle w:val="SOFinalFooterPageNumber"/>
      </w:rPr>
      <w:fldChar w:fldCharType="end"/>
    </w:r>
  </w:p>
  <w:p w14:paraId="6ECDA769" w14:textId="77777777" w:rsidR="00342C8E" w:rsidRDefault="00342C8E" w:rsidP="00FB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73BF" w14:textId="77777777" w:rsidR="00F25AE5" w:rsidRDefault="00F25AE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D0664" w14:textId="77777777" w:rsidR="00342C8E" w:rsidRDefault="00342C8E" w:rsidP="00FB1C91"/>
  <w:p w14:paraId="538B29A1" w14:textId="4DEAEBF3"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22</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601FD4">
      <w:t>2</w:t>
    </w:r>
  </w:p>
  <w:p w14:paraId="1CC8F6B5" w14:textId="77777777" w:rsidR="00342C8E" w:rsidRPr="00E40C6A" w:rsidRDefault="00342C8E" w:rsidP="00FB1C9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6592C" w14:textId="77777777" w:rsidR="00342C8E" w:rsidRDefault="00342C8E" w:rsidP="00FB1C91"/>
  <w:p w14:paraId="60F7C326" w14:textId="7379C94D"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32</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601FD4">
      <w:t>2</w:t>
    </w:r>
  </w:p>
  <w:p w14:paraId="1C0684AA" w14:textId="77777777" w:rsidR="00342C8E" w:rsidRPr="00E40C6A" w:rsidRDefault="00342C8E" w:rsidP="00FB1C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9BC8" w14:textId="77777777" w:rsidR="00342C8E" w:rsidRDefault="00342C8E" w:rsidP="00FB1C91"/>
  <w:p w14:paraId="42B34CE1" w14:textId="23101C93"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31</w:t>
    </w:r>
    <w:r w:rsidRPr="008A0F3F">
      <w:rPr>
        <w:rStyle w:val="SOFinalFooterPageNumber"/>
      </w:rPr>
      <w:fldChar w:fldCharType="end"/>
    </w:r>
  </w:p>
  <w:p w14:paraId="73992C13" w14:textId="77777777" w:rsidR="00342C8E" w:rsidRDefault="00342C8E" w:rsidP="00FB1C9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51114" w14:textId="77777777" w:rsidR="00342C8E" w:rsidRDefault="00342C8E" w:rsidP="00FB1C91"/>
  <w:p w14:paraId="4CDCFD0A" w14:textId="78ECDC33"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27</w:t>
    </w:r>
    <w:r w:rsidRPr="008A0F3F">
      <w:rPr>
        <w:rStyle w:val="SOFinalFooterPageNumber"/>
      </w:rPr>
      <w:fldChar w:fldCharType="end"/>
    </w:r>
  </w:p>
  <w:p w14:paraId="54E45222" w14:textId="77777777" w:rsidR="00342C8E" w:rsidRDefault="00342C8E" w:rsidP="00FB1C9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DB0D8" w14:textId="77777777" w:rsidR="00C71AD0" w:rsidRDefault="00C71AD0" w:rsidP="00FB1C91"/>
  <w:p w14:paraId="7EB62FF2" w14:textId="70F890A1" w:rsidR="00C71AD0" w:rsidRPr="00E40C6A" w:rsidRDefault="00C71AD0"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34</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601FD4">
      <w:t>2</w:t>
    </w:r>
  </w:p>
  <w:p w14:paraId="2E5A632E" w14:textId="77777777" w:rsidR="00C71AD0" w:rsidRPr="00E40C6A" w:rsidRDefault="00C71AD0" w:rsidP="00FB1C9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9F299" w14:textId="77777777" w:rsidR="00C71AD0" w:rsidRDefault="00C71AD0" w:rsidP="00FB1C91"/>
  <w:p w14:paraId="7BACB7B6" w14:textId="73BEFD99" w:rsidR="00C71AD0" w:rsidRPr="00E40C6A" w:rsidRDefault="00C71AD0" w:rsidP="008A0F3F">
    <w:pPr>
      <w:pStyle w:val="SOFinalFooterText"/>
    </w:pPr>
    <w:r w:rsidRPr="008A0F3F">
      <w:rPr>
        <w:rStyle w:val="ArialNarrow8pt"/>
        <w:rFonts w:ascii="Roboto Light" w:hAnsi="Roboto Light"/>
      </w:rPr>
      <w:t xml:space="preserve">Stage 2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33</w:t>
    </w:r>
    <w:r w:rsidRPr="008A0F3F">
      <w:rPr>
        <w:rStyle w:val="SOFinalFooterPageNumber"/>
      </w:rPr>
      <w:fldChar w:fldCharType="end"/>
    </w:r>
  </w:p>
  <w:p w14:paraId="2C10C30B" w14:textId="77777777" w:rsidR="00C71AD0" w:rsidRDefault="00C71AD0" w:rsidP="00FB1C9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E36AD" w14:textId="77777777" w:rsidR="00342C8E" w:rsidRDefault="00342C8E" w:rsidP="00973985"/>
  <w:p w14:paraId="51846476" w14:textId="77777777" w:rsidR="00342C8E" w:rsidRPr="00D65BB2" w:rsidRDefault="00342C8E" w:rsidP="00D65BB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A4D63" w14:textId="77777777" w:rsidR="00342C8E" w:rsidRDefault="00342C8E" w:rsidP="00FB1C91"/>
  <w:p w14:paraId="0F97C26F" w14:textId="1D8FCE07"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601FD4">
      <w:t>2</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35</w:t>
    </w:r>
    <w:r w:rsidRPr="008A0F3F">
      <w:rPr>
        <w:rStyle w:val="SOFinalFooterPageNumber"/>
      </w:rPr>
      <w:fldChar w:fldCharType="end"/>
    </w:r>
  </w:p>
  <w:p w14:paraId="4C0ACC47" w14:textId="77777777" w:rsidR="00342C8E" w:rsidRDefault="00342C8E" w:rsidP="00FB1C9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404B8" w14:textId="77777777" w:rsidR="00342C8E" w:rsidRDefault="00342C8E" w:rsidP="00FB1C91"/>
  <w:p w14:paraId="4D05F49D" w14:textId="0C7130A8"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36</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601FD4">
      <w:t>2</w:t>
    </w:r>
  </w:p>
  <w:p w14:paraId="788608D8" w14:textId="77777777" w:rsidR="00342C8E" w:rsidRPr="00E40C6A" w:rsidRDefault="00342C8E" w:rsidP="00FB1C9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BAD07" w14:textId="77777777" w:rsidR="00342C8E" w:rsidRDefault="00342C8E" w:rsidP="00D54B2B"/>
  <w:p w14:paraId="1809CE98" w14:textId="77777777" w:rsidR="00342C8E" w:rsidRPr="00D54B2B" w:rsidRDefault="00342C8E" w:rsidP="00D54B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D71E5" w14:textId="77777777" w:rsidR="00342C8E" w:rsidRDefault="00342C8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EFC7" w14:textId="77777777" w:rsidR="00342C8E" w:rsidRDefault="00342C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029F4" w14:textId="77777777" w:rsidR="00342C8E" w:rsidRDefault="00342C8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D86A9" w14:textId="77777777" w:rsidR="00342C8E" w:rsidRDefault="00342C8E"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71EFB" w14:textId="77777777" w:rsidR="00342C8E" w:rsidRDefault="00342C8E" w:rsidP="00FB1C91"/>
  <w:p w14:paraId="72DC4B56" w14:textId="64571B40" w:rsidR="00342C8E" w:rsidRPr="00E40C6A" w:rsidRDefault="00342C8E" w:rsidP="00726137">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4</w:t>
    </w:r>
    <w:r w:rsidRPr="00726137">
      <w:rPr>
        <w:rStyle w:val="SOFinalFooterPageNumber"/>
      </w:rPr>
      <w:fldChar w:fldCharType="end"/>
    </w:r>
    <w:r>
      <w:tab/>
    </w:r>
    <w:r w:rsidRPr="00726137">
      <w:t xml:space="preserve">Cross-disciplinary Studies </w:t>
    </w:r>
    <w:r w:rsidR="00D574AE">
      <w:t>202</w:t>
    </w:r>
    <w:r w:rsidR="00601FD4">
      <w:t>2</w:t>
    </w:r>
    <w:r w:rsidRPr="00726137">
      <w:t xml:space="preserve"> Subject Outline — Stage 1 and Stage 2</w:t>
    </w:r>
  </w:p>
  <w:p w14:paraId="08431F60" w14:textId="77777777" w:rsidR="00342C8E" w:rsidRPr="00E40C6A" w:rsidRDefault="00342C8E" w:rsidP="00FB1C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8C9C" w14:textId="77777777" w:rsidR="00342C8E" w:rsidRDefault="00342C8E" w:rsidP="00FB1C91"/>
  <w:p w14:paraId="03AFF34C" w14:textId="06220392" w:rsidR="00342C8E" w:rsidRPr="00E40C6A" w:rsidRDefault="00342C8E" w:rsidP="00726137">
    <w:pPr>
      <w:pStyle w:val="SOFinalFooterText"/>
    </w:pPr>
    <w:r w:rsidRPr="00726137">
      <w:rPr>
        <w:rStyle w:val="ArialNarrow8pt"/>
        <w:rFonts w:ascii="Roboto Light" w:hAnsi="Roboto Light"/>
      </w:rPr>
      <w:t xml:space="preserve">Cross-disciplinary Studies </w:t>
    </w:r>
    <w:r w:rsidR="00D574AE">
      <w:t>202</w:t>
    </w:r>
    <w:r w:rsidR="00601FD4">
      <w:t>2</w:t>
    </w:r>
    <w:r w:rsidRPr="00726137">
      <w:rPr>
        <w:rStyle w:val="ArialNarrow8pt"/>
        <w:rFonts w:ascii="Roboto Light" w:hAnsi="Roboto Light"/>
      </w:rPr>
      <w:t xml:space="preserve"> Subject Outline — Stage 1 and Stage 2</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5</w:t>
    </w:r>
    <w:r w:rsidRPr="00726137">
      <w:rPr>
        <w:rStyle w:val="SOFinalFooterPageNumber"/>
      </w:rPr>
      <w:fldChar w:fldCharType="end"/>
    </w:r>
  </w:p>
  <w:p w14:paraId="10156E0C" w14:textId="77777777" w:rsidR="00342C8E" w:rsidRDefault="00342C8E" w:rsidP="00FB1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6063A" w14:textId="77777777" w:rsidR="002B61FF" w:rsidRDefault="002B61FF">
      <w:r>
        <w:separator/>
      </w:r>
    </w:p>
  </w:footnote>
  <w:footnote w:type="continuationSeparator" w:id="0">
    <w:p w14:paraId="4CC2CD55" w14:textId="77777777" w:rsidR="002B61FF" w:rsidRDefault="002B6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0CC75" w14:textId="5EDA05DC" w:rsidR="00601FD4" w:rsidRDefault="00601FD4">
    <w:pPr>
      <w:pStyle w:val="Header"/>
    </w:pPr>
    <w:r>
      <w:rPr>
        <w:noProof/>
      </w:rPr>
      <mc:AlternateContent>
        <mc:Choice Requires="wps">
          <w:drawing>
            <wp:anchor distT="0" distB="0" distL="114300" distR="114300" simplePos="1" relativeHeight="251724800" behindDoc="0" locked="0" layoutInCell="0" allowOverlap="1" wp14:anchorId="6D1FAB13" wp14:editId="0A1FE2EE">
              <wp:simplePos x="0" y="190500"/>
              <wp:positionH relativeFrom="page">
                <wp:posOffset>0</wp:posOffset>
              </wp:positionH>
              <wp:positionV relativeFrom="page">
                <wp:posOffset>190500</wp:posOffset>
              </wp:positionV>
              <wp:extent cx="7557135" cy="252095"/>
              <wp:effectExtent l="0" t="0" r="0" b="14605"/>
              <wp:wrapNone/>
              <wp:docPr id="4" name="MSIPCMdf9242d4968f6f116e7624a7"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667DC" w14:textId="0CA91061"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1FAB13" id="_x0000_t202" coordsize="21600,21600" o:spt="202" path="m,l,21600r21600,l21600,xe">
              <v:stroke joinstyle="miter"/>
              <v:path gradientshapeok="t" o:connecttype="rect"/>
            </v:shapetype>
            <v:shape id="MSIPCMdf9242d4968f6f116e7624a7" o:spid="_x0000_s1036" type="#_x0000_t202" alt="{&quot;HashCode&quot;:1178062039,&quot;Height&quot;:842.0,&quot;Width&quot;:595.0,&quot;Placement&quot;:&quot;Header&quot;,&quot;Index&quot;:&quot;OddAndEven&quot;,&quot;Section&quot;:1,&quot;Top&quot;:0.0,&quot;Left&quot;:0.0}" style="position:absolute;margin-left:0;margin-top:15pt;width:595.05pt;height:19.85pt;z-index:25172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pk345sQIAAEkFAAAOAAAA&#10;AAAAAAAAAAAAAC4CAABkcnMvZTJvRG9jLnhtbFBLAQItABQABgAIAAAAIQAmzC223AAAAAcBAAAP&#10;AAAAAAAAAAAAAAAAAAsFAABkcnMvZG93bnJldi54bWxQSwUGAAAAAAQABADzAAAAFAYAAAAA&#10;" o:allowincell="f" filled="f" stroked="f" strokeweight=".5pt">
              <v:textbox inset=",0,,0">
                <w:txbxContent>
                  <w:p w14:paraId="67C667DC" w14:textId="0CA91061"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0568E" w14:textId="77777777" w:rsidR="00342C8E" w:rsidRPr="005E2532" w:rsidRDefault="00342C8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E751" w14:textId="1D16FA7C" w:rsidR="00342C8E" w:rsidRDefault="00601FD4" w:rsidP="00297828">
    <w:r>
      <w:rPr>
        <w:noProof/>
      </w:rPr>
      <mc:AlternateContent>
        <mc:Choice Requires="wps">
          <w:drawing>
            <wp:anchor distT="0" distB="0" distL="114300" distR="114300" simplePos="0" relativeHeight="251651584" behindDoc="0" locked="0" layoutInCell="0" allowOverlap="1" wp14:anchorId="1594343A" wp14:editId="5969DABC">
              <wp:simplePos x="0" y="0"/>
              <wp:positionH relativeFrom="page">
                <wp:posOffset>0</wp:posOffset>
              </wp:positionH>
              <wp:positionV relativeFrom="page">
                <wp:posOffset>190500</wp:posOffset>
              </wp:positionV>
              <wp:extent cx="7557135" cy="252095"/>
              <wp:effectExtent l="0" t="0" r="0" b="14605"/>
              <wp:wrapNone/>
              <wp:docPr id="9" name="MSIPCMc53d46a1a10fd7b303c0097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BE5C5" w14:textId="5AEB9EE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94343A" id="_x0000_t202" coordsize="21600,21600" o:spt="202" path="m,l,21600r21600,l21600,xe">
              <v:stroke joinstyle="miter"/>
              <v:path gradientshapeok="t" o:connecttype="rect"/>
            </v:shapetype>
            <v:shape id="MSIPCMc53d46a1a10fd7b303c00970" o:spid="_x0000_s1043" type="#_x0000_t202" alt="{&quot;HashCode&quot;:1178062039,&quot;Height&quot;:842.0,&quot;Width&quot;:595.0,&quot;Placement&quot;:&quot;Header&quot;,&quot;Index&quot;:&quot;Primary&quot;,&quot;Section&quot;:6,&quot;Top&quot;:0.0,&quot;Left&quot;:0.0}" style="position:absolute;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zQPKCsQIAAE0FAAAOAAAA&#10;AAAAAAAAAAAAAC4CAABkcnMvZTJvRG9jLnhtbFBLAQItABQABgAIAAAAIQAmzC223AAAAAcBAAAP&#10;AAAAAAAAAAAAAAAAAAsFAABkcnMvZG93bnJldi54bWxQSwUGAAAAAAQABADzAAAAFAYAAAAA&#10;" o:allowincell="f" filled="f" stroked="f" strokeweight=".5pt">
              <v:textbox inset=",0,,0">
                <w:txbxContent>
                  <w:p w14:paraId="067BE5C5" w14:textId="5AEB9EE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6E29B" w14:textId="08B92974" w:rsidR="00342C8E" w:rsidRDefault="00342C8E" w:rsidP="0029782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63652" w14:textId="11CB72CB" w:rsidR="00342C8E" w:rsidRPr="00D34DF3" w:rsidRDefault="00601FD4" w:rsidP="00D34DF3">
    <w:pPr>
      <w:pStyle w:val="SOFinalHeaderIntroStage1Line"/>
    </w:pPr>
    <w:r>
      <w:rPr>
        <w:noProof/>
      </w:rPr>
      <mc:AlternateContent>
        <mc:Choice Requires="wps">
          <w:drawing>
            <wp:anchor distT="0" distB="0" distL="114300" distR="114300" simplePos="0" relativeHeight="251652608" behindDoc="0" locked="0" layoutInCell="0" allowOverlap="1" wp14:anchorId="44FF8B18" wp14:editId="59426DB6">
              <wp:simplePos x="0" y="0"/>
              <wp:positionH relativeFrom="page">
                <wp:posOffset>0</wp:posOffset>
              </wp:positionH>
              <wp:positionV relativeFrom="page">
                <wp:posOffset>190500</wp:posOffset>
              </wp:positionV>
              <wp:extent cx="7557135" cy="252095"/>
              <wp:effectExtent l="0" t="0" r="0" b="14605"/>
              <wp:wrapNone/>
              <wp:docPr id="10" name="MSIPCM80864f3fae3cecf6655a6239"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E46C8" w14:textId="090A628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FF8B18" id="_x0000_t202" coordsize="21600,21600" o:spt="202" path="m,l,21600r21600,l21600,xe">
              <v:stroke joinstyle="miter"/>
              <v:path gradientshapeok="t" o:connecttype="rect"/>
            </v:shapetype>
            <v:shape id="MSIPCM80864f3fae3cecf6655a6239" o:spid="_x0000_s1044" type="#_x0000_t202" alt="{&quot;HashCode&quot;:1178062039,&quot;Height&quot;:842.0,&quot;Width&quot;:595.0,&quot;Placement&quot;:&quot;Header&quot;,&quot;Index&quot;:&quot;Primary&quot;,&quot;Section&quot;:7,&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E82EOsQIAAE4FAAAOAAAA&#10;AAAAAAAAAAAAAC4CAABkcnMvZTJvRG9jLnhtbFBLAQItABQABgAIAAAAIQAmzC223AAAAAcBAAAP&#10;AAAAAAAAAAAAAAAAAAsFAABkcnMvZG93bnJldi54bWxQSwUGAAAAAAQABADzAAAAFAYAAAAA&#10;" o:allowincell="f" filled="f" stroked="f" strokeweight=".5pt">
              <v:textbox inset=",0,,0">
                <w:txbxContent>
                  <w:p w14:paraId="6ACE46C8" w14:textId="090A628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44D87" w14:textId="77777777" w:rsidR="00342C8E" w:rsidRPr="00F01C75" w:rsidRDefault="00342C8E" w:rsidP="003F3914">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C1E5C" w14:textId="64A28B43" w:rsidR="00342C8E" w:rsidRPr="00F01C75" w:rsidRDefault="00601FD4" w:rsidP="00D34DF3">
    <w:pPr>
      <w:pStyle w:val="SOFinalHeaderIntroStage1Line"/>
    </w:pPr>
    <w:r>
      <w:rPr>
        <w:noProof/>
      </w:rPr>
      <mc:AlternateContent>
        <mc:Choice Requires="wps">
          <w:drawing>
            <wp:anchor distT="0" distB="0" distL="114300" distR="114300" simplePos="0" relativeHeight="251654656" behindDoc="0" locked="0" layoutInCell="0" allowOverlap="1" wp14:anchorId="4AC57B15" wp14:editId="68BBE8F4">
              <wp:simplePos x="0" y="0"/>
              <wp:positionH relativeFrom="page">
                <wp:posOffset>0</wp:posOffset>
              </wp:positionH>
              <wp:positionV relativeFrom="page">
                <wp:posOffset>190500</wp:posOffset>
              </wp:positionV>
              <wp:extent cx="7557135" cy="252095"/>
              <wp:effectExtent l="0" t="0" r="0" b="14605"/>
              <wp:wrapNone/>
              <wp:docPr id="11" name="MSIPCM5ddd4c1589fdd4bbdc6a8517"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60C2F" w14:textId="03098BA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57B15" id="_x0000_t202" coordsize="21600,21600" o:spt="202" path="m,l,21600r21600,l21600,xe">
              <v:stroke joinstyle="miter"/>
              <v:path gradientshapeok="t" o:connecttype="rect"/>
            </v:shapetype>
            <v:shape id="MSIPCM5ddd4c1589fdd4bbdc6a8517"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EAJeywAgAATgUAAA4AAAAA&#10;AAAAAAAAAAAALgIAAGRycy9lMm9Eb2MueG1sUEsBAi0AFAAGAAgAAAAhACbMLbbcAAAABwEAAA8A&#10;AAAAAAAAAAAAAAAACgUAAGRycy9kb3ducmV2LnhtbFBLBQYAAAAABAAEAPMAAAATBgAAAAA=&#10;" o:allowincell="f" filled="f" stroked="f" strokeweight=".5pt">
              <v:textbox inset=",0,,0">
                <w:txbxContent>
                  <w:p w14:paraId="04860C2F" w14:textId="03098BA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16EBF" w14:textId="4565245E" w:rsidR="00342C8E" w:rsidRPr="00A94A4E" w:rsidRDefault="00601FD4" w:rsidP="005F7DE4">
    <w:pPr>
      <w:pStyle w:val="SOFinalHeaderIntroStage1Line"/>
    </w:pPr>
    <w:r>
      <w:rPr>
        <w:noProof/>
      </w:rPr>
      <mc:AlternateContent>
        <mc:Choice Requires="wps">
          <w:drawing>
            <wp:anchor distT="0" distB="0" distL="114300" distR="114300" simplePos="0" relativeHeight="251657728" behindDoc="0" locked="0" layoutInCell="0" allowOverlap="1" wp14:anchorId="54310735" wp14:editId="21EBC4AC">
              <wp:simplePos x="0" y="0"/>
              <wp:positionH relativeFrom="page">
                <wp:posOffset>0</wp:posOffset>
              </wp:positionH>
              <wp:positionV relativeFrom="page">
                <wp:posOffset>190500</wp:posOffset>
              </wp:positionV>
              <wp:extent cx="7557135" cy="252095"/>
              <wp:effectExtent l="0" t="0" r="0" b="14605"/>
              <wp:wrapNone/>
              <wp:docPr id="14" name="MSIPCM57934b6a9a39dea20a9e308e"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87042" w14:textId="4B2B8DAF"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310735" id="_x0000_t202" coordsize="21600,21600" o:spt="202" path="m,l,21600r21600,l21600,xe">
              <v:stroke joinstyle="miter"/>
              <v:path gradientshapeok="t" o:connecttype="rect"/>
            </v:shapetype>
            <v:shape id="MSIPCM57934b6a9a39dea20a9e308e"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LMUMs6zAgAAUgUAAA4A&#10;AAAAAAAAAAAAAAAALgIAAGRycy9lMm9Eb2MueG1sUEsBAi0AFAAGAAgAAAAhACbMLbbcAAAABwEA&#10;AA8AAAAAAAAAAAAAAAAADQUAAGRycy9kb3ducmV2LnhtbFBLBQYAAAAABAAEAPMAAAAWBgAAAAA=&#10;" o:allowincell="f" filled="f" stroked="f" strokeweight=".5pt">
              <v:textbox inset=",0,,0">
                <w:txbxContent>
                  <w:p w14:paraId="79987042" w14:textId="4B2B8DAF"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9DC1F" w14:textId="613817FD" w:rsidR="00342C8E" w:rsidRPr="00F01C75" w:rsidRDefault="00601FD4" w:rsidP="004D2B64">
    <w:pPr>
      <w:pStyle w:val="SOFinalHeaderIntroStage1Line"/>
    </w:pPr>
    <w:r>
      <w:rPr>
        <w:noProof/>
      </w:rPr>
      <mc:AlternateContent>
        <mc:Choice Requires="wps">
          <w:drawing>
            <wp:anchor distT="0" distB="0" distL="114300" distR="114300" simplePos="0" relativeHeight="251655680" behindDoc="0" locked="0" layoutInCell="0" allowOverlap="1" wp14:anchorId="3FFD3AEC" wp14:editId="5B124CBE">
              <wp:simplePos x="0" y="0"/>
              <wp:positionH relativeFrom="page">
                <wp:posOffset>0</wp:posOffset>
              </wp:positionH>
              <wp:positionV relativeFrom="page">
                <wp:posOffset>190500</wp:posOffset>
              </wp:positionV>
              <wp:extent cx="7557135" cy="252095"/>
              <wp:effectExtent l="0" t="0" r="0" b="14605"/>
              <wp:wrapNone/>
              <wp:docPr id="12" name="MSIPCM5b534223b3a4a2bd48aa71f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AA1AB" w14:textId="401F8ED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FD3AEC" id="_x0000_t202" coordsize="21600,21600" o:spt="202" path="m,l,21600r21600,l21600,xe">
              <v:stroke joinstyle="miter"/>
              <v:path gradientshapeok="t" o:connecttype="rect"/>
            </v:shapetype>
            <v:shape id="MSIPCM5b534223b3a4a2bd48aa71f7"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GiA6ksQIAAE8FAAAOAAAA&#10;AAAAAAAAAAAAAC4CAABkcnMvZTJvRG9jLnhtbFBLAQItABQABgAIAAAAIQAmzC223AAAAAcBAAAP&#10;AAAAAAAAAAAAAAAAAAsFAABkcnMvZG93bnJldi54bWxQSwUGAAAAAAQABADzAAAAFAYAAAAA&#10;" o:allowincell="f" filled="f" stroked="f" strokeweight=".5pt">
              <v:textbox inset=",0,,0">
                <w:txbxContent>
                  <w:p w14:paraId="067AA1AB" w14:textId="401F8ED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0F599" w14:textId="5585670C" w:rsidR="008A0F3F" w:rsidRDefault="00601FD4">
    <w:pPr>
      <w:pStyle w:val="Header"/>
    </w:pPr>
    <w:r>
      <w:rPr>
        <w:noProof/>
      </w:rPr>
      <mc:AlternateContent>
        <mc:Choice Requires="wps">
          <w:drawing>
            <wp:anchor distT="0" distB="0" distL="114300" distR="114300" simplePos="0" relativeHeight="251656704" behindDoc="0" locked="0" layoutInCell="0" allowOverlap="1" wp14:anchorId="79CF1D42" wp14:editId="72774A22">
              <wp:simplePos x="0" y="0"/>
              <wp:positionH relativeFrom="page">
                <wp:posOffset>0</wp:posOffset>
              </wp:positionH>
              <wp:positionV relativeFrom="page">
                <wp:posOffset>190500</wp:posOffset>
              </wp:positionV>
              <wp:extent cx="7557135" cy="252095"/>
              <wp:effectExtent l="0" t="0" r="0" b="14605"/>
              <wp:wrapNone/>
              <wp:docPr id="13" name="MSIPCMd68547938db5442c786f9145"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B2BA1D" w14:textId="4AD7816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F1D42" id="_x0000_t202" coordsize="21600,21600" o:spt="202" path="m,l,21600r21600,l21600,xe">
              <v:stroke joinstyle="miter"/>
              <v:path gradientshapeok="t" o:connecttype="rect"/>
            </v:shapetype>
            <v:shape id="MSIPCMd68547938db5442c786f9145"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nVsQ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JdVnVsQIAAFEFAAAOAAAA&#10;AAAAAAAAAAAAAC4CAABkcnMvZTJvRG9jLnhtbFBLAQItABQABgAIAAAAIQAmzC223AAAAAcBAAAP&#10;AAAAAAAAAAAAAAAAAAsFAABkcnMvZG93bnJldi54bWxQSwUGAAAAAAQABADzAAAAFAYAAAAA&#10;" o:allowincell="f" filled="f" stroked="f" strokeweight=".5pt">
              <v:textbox inset=",0,,0">
                <w:txbxContent>
                  <w:p w14:paraId="20B2BA1D" w14:textId="4AD7816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88FC4" w14:textId="77777777" w:rsidR="002C0930" w:rsidRPr="002C0930" w:rsidRDefault="002C0930" w:rsidP="002C0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5E1DC" w14:textId="48581DD6" w:rsidR="00342C8E" w:rsidRDefault="00601FD4" w:rsidP="00F669CA">
    <w:pPr>
      <w:pStyle w:val="Header"/>
      <w:tabs>
        <w:tab w:val="clear" w:pos="4153"/>
        <w:tab w:val="clear" w:pos="8306"/>
        <w:tab w:val="left" w:pos="2475"/>
      </w:tabs>
    </w:pPr>
    <w:r>
      <w:rPr>
        <w:noProof/>
      </w:rPr>
      <mc:AlternateContent>
        <mc:Choice Requires="wps">
          <w:drawing>
            <wp:anchor distT="0" distB="0" distL="114300" distR="114300" simplePos="0" relativeHeight="251634688" behindDoc="0" locked="0" layoutInCell="0" allowOverlap="1" wp14:anchorId="777D661E" wp14:editId="326EDF8E">
              <wp:simplePos x="0" y="0"/>
              <wp:positionH relativeFrom="page">
                <wp:posOffset>0</wp:posOffset>
              </wp:positionH>
              <wp:positionV relativeFrom="page">
                <wp:posOffset>190500</wp:posOffset>
              </wp:positionV>
              <wp:extent cx="7557135" cy="252095"/>
              <wp:effectExtent l="0" t="0" r="0" b="14605"/>
              <wp:wrapNone/>
              <wp:docPr id="2" name="MSIPCMd1b246259e5e12fdde6a7e58"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CC7B04" w14:textId="5C32300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7D661E" id="_x0000_t202" coordsize="21600,21600" o:spt="202" path="m,l,21600r21600,l21600,xe">
              <v:stroke joinstyle="miter"/>
              <v:path gradientshapeok="t" o:connecttype="rect"/>
            </v:shapetype>
            <v:shape id="MSIPCMd1b246259e5e12fdde6a7e58" o:spid="_x0000_s1037" type="#_x0000_t202" alt="{&quot;HashCode&quot;:1178062039,&quot;Height&quot;:842.0,&quot;Width&quot;:595.0,&quot;Placement&quot;:&quot;Header&quot;,&quot;Index&quot;:&quot;Primary&quot;,&quot;Section&quot;:1,&quot;Top&quot;:0.0,&quot;Left&quot;:0.0}" style="position:absolute;margin-left:0;margin-top:15pt;width:595.05pt;height:19.85pt;z-index:251634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HzzhBStAgAATQUAAA4AAAAAAAAA&#10;AAAAAAAALgIAAGRycy9lMm9Eb2MueG1sUEsBAi0AFAAGAAgAAAAhACbMLbbcAAAABwEAAA8AAAAA&#10;AAAAAAAAAAAABwUAAGRycy9kb3ducmV2LnhtbFBLBQYAAAAABAAEAPMAAAAQBgAAAAA=&#10;" o:allowincell="f" filled="f" stroked="f" strokeweight=".5pt">
              <v:textbox inset=",0,,0">
                <w:txbxContent>
                  <w:p w14:paraId="6BCC7B04" w14:textId="5C32300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1219" w14:textId="77777777" w:rsidR="002C0930" w:rsidRDefault="002C093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1211" w14:textId="77777777" w:rsidR="00342C8E" w:rsidRPr="00DC7CC5" w:rsidRDefault="00342C8E"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18769" w14:textId="35F9F619" w:rsidR="00342C8E" w:rsidRPr="008A3533" w:rsidRDefault="00601FD4" w:rsidP="008E1C1E">
    <w:pPr>
      <w:pStyle w:val="SOFinalHeaderIntroStage1Line"/>
    </w:pPr>
    <w:r>
      <w:rPr>
        <w:noProof/>
      </w:rPr>
      <mc:AlternateContent>
        <mc:Choice Requires="wps">
          <w:drawing>
            <wp:anchor distT="0" distB="0" distL="114300" distR="114300" simplePos="0" relativeHeight="251659776" behindDoc="0" locked="0" layoutInCell="0" allowOverlap="1" wp14:anchorId="5162DC3F" wp14:editId="512F31D6">
              <wp:simplePos x="0" y="0"/>
              <wp:positionH relativeFrom="page">
                <wp:posOffset>0</wp:posOffset>
              </wp:positionH>
              <wp:positionV relativeFrom="page">
                <wp:posOffset>190500</wp:posOffset>
              </wp:positionV>
              <wp:extent cx="7557135" cy="252095"/>
              <wp:effectExtent l="0" t="0" r="0" b="14605"/>
              <wp:wrapNone/>
              <wp:docPr id="15" name="MSIPCM32a5488dbcc128c0cf450be9"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8E606" w14:textId="7EA11FA5"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62DC3F" id="_x0000_t202" coordsize="21600,21600" o:spt="202" path="m,l,21600r21600,l21600,xe">
              <v:stroke joinstyle="miter"/>
              <v:path gradientshapeok="t" o:connecttype="rect"/>
            </v:shapetype>
            <v:shape id="MSIPCM32a5488dbcc128c0cf450be9" o:spid="_x0000_s1049" type="#_x0000_t202" alt="{&quot;HashCode&quot;:1178062039,&quot;Height&quot;:842.0,&quot;Width&quot;:595.0,&quot;Placement&quot;:&quot;Header&quot;,&quot;Index&quot;:&quot;Primary&quot;,&quot;Section&quot;:11,&quot;Top&quot;:0.0,&quot;Left&quot;:0.0}" style="position:absolute;margin-left:0;margin-top:1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gILqgsQIAAFAFAAAOAAAA&#10;AAAAAAAAAAAAAC4CAABkcnMvZTJvRG9jLnhtbFBLAQItABQABgAIAAAAIQAmzC223AAAAAcBAAAP&#10;AAAAAAAAAAAAAAAAAAsFAABkcnMvZG93bnJldi54bWxQSwUGAAAAAAQABADzAAAAFAYAAAAA&#10;" o:allowincell="f" filled="f" stroked="f" strokeweight=".5pt">
              <v:textbox inset=",0,,0">
                <w:txbxContent>
                  <w:p w14:paraId="3C68E606" w14:textId="7EA11FA5"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106B" w14:textId="77777777" w:rsidR="00342C8E" w:rsidRPr="00DC7CC5" w:rsidRDefault="00342C8E" w:rsidP="00480A7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4C8A" w14:textId="4AEFAE06" w:rsidR="00342C8E" w:rsidRPr="008C62DC" w:rsidRDefault="00601FD4" w:rsidP="007E35EF">
    <w:pPr>
      <w:spacing w:after="600"/>
      <w:rPr>
        <w:lang w:val="en-US"/>
      </w:rPr>
    </w:pPr>
    <w:r>
      <w:rPr>
        <w:noProof/>
        <w:lang w:val="en-US"/>
      </w:rPr>
      <mc:AlternateContent>
        <mc:Choice Requires="wps">
          <w:drawing>
            <wp:anchor distT="0" distB="0" distL="114300" distR="114300" simplePos="1" relativeHeight="251660800" behindDoc="0" locked="0" layoutInCell="0" allowOverlap="1" wp14:anchorId="67F3F185" wp14:editId="5964544C">
              <wp:simplePos x="0" y="190500"/>
              <wp:positionH relativeFrom="page">
                <wp:posOffset>0</wp:posOffset>
              </wp:positionH>
              <wp:positionV relativeFrom="page">
                <wp:posOffset>190500</wp:posOffset>
              </wp:positionV>
              <wp:extent cx="7557135" cy="252095"/>
              <wp:effectExtent l="0" t="0" r="0" b="14605"/>
              <wp:wrapNone/>
              <wp:docPr id="16" name="MSIPCMef2244279c7ed761b43ffa80"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612588" w14:textId="08291586"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F3F185" id="_x0000_t202" coordsize="21600,21600" o:spt="202" path="m,l,21600r21600,l21600,xe">
              <v:stroke joinstyle="miter"/>
              <v:path gradientshapeok="t" o:connecttype="rect"/>
            </v:shapetype>
            <v:shape id="MSIPCMef2244279c7ed761b43ffa80"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rYvztbICAABQBQAADgAA&#10;AAAAAAAAAAAAAAAuAgAAZHJzL2Uyb0RvYy54bWxQSwECLQAUAAYACAAAACEAJswtttwAAAAHAQAA&#10;DwAAAAAAAAAAAAAAAAAMBQAAZHJzL2Rvd25yZXYueG1sUEsFBgAAAAAEAAQA8wAAABUGAAAAAA==&#10;" o:allowincell="f" filled="f" stroked="f" strokeweight=".5pt">
              <v:textbox inset=",0,,0">
                <w:txbxContent>
                  <w:p w14:paraId="32612588" w14:textId="08291586"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5726E" w14:textId="77777777" w:rsidR="00342C8E" w:rsidRPr="00E1363D" w:rsidRDefault="00342C8E"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2AFFD" w14:textId="7D957E7A" w:rsidR="00342C8E" w:rsidRDefault="00601FD4">
    <w:pPr>
      <w:pStyle w:val="Header"/>
    </w:pPr>
    <w:r>
      <w:rPr>
        <w:noProof/>
      </w:rPr>
      <mc:AlternateContent>
        <mc:Choice Requires="wps">
          <w:drawing>
            <wp:anchor distT="0" distB="0" distL="114300" distR="114300" simplePos="0" relativeHeight="251661824" behindDoc="0" locked="0" layoutInCell="0" allowOverlap="1" wp14:anchorId="6B21FA24" wp14:editId="0C617B50">
              <wp:simplePos x="0" y="0"/>
              <wp:positionH relativeFrom="page">
                <wp:posOffset>0</wp:posOffset>
              </wp:positionH>
              <wp:positionV relativeFrom="page">
                <wp:posOffset>190500</wp:posOffset>
              </wp:positionV>
              <wp:extent cx="7557135" cy="252095"/>
              <wp:effectExtent l="0" t="0" r="0" b="14605"/>
              <wp:wrapNone/>
              <wp:docPr id="17" name="MSIPCM6add4e4fbaf4a22b6e2a682f"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646D4" w14:textId="209E926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1FA24" id="_x0000_t202" coordsize="21600,21600" o:spt="202" path="m,l,21600r21600,l21600,xe">
              <v:stroke joinstyle="miter"/>
              <v:path gradientshapeok="t" o:connecttype="rect"/>
            </v:shapetype>
            <v:shape id="MSIPCM6add4e4fbaf4a22b6e2a682f" o:spid="_x0000_s1051" type="#_x0000_t202" alt="{&quot;HashCode&quot;:1178062039,&quot;Height&quot;:842.0,&quot;Width&quot;:595.0,&quot;Placement&quot;:&quot;Header&quot;,&quot;Index&quot;:&quot;Primary&quot;,&quot;Section&quot;:13,&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ONxDWwAgAAUAUAAA4AAAAA&#10;AAAAAAAAAAAALgIAAGRycy9lMm9Eb2MueG1sUEsBAi0AFAAGAAgAAAAhACbMLbbcAAAABwEAAA8A&#10;AAAAAAAAAAAAAAAACgUAAGRycy9kb3ducmV2LnhtbFBLBQYAAAAABAAEAPMAAAATBgAAAAA=&#10;" o:allowincell="f" filled="f" stroked="f" strokeweight=".5pt">
              <v:textbox inset=",0,,0">
                <w:txbxContent>
                  <w:p w14:paraId="36D646D4" w14:textId="209E926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DA03" w14:textId="668A9927" w:rsidR="00342C8E" w:rsidRPr="008A3533" w:rsidRDefault="00601FD4" w:rsidP="008A3533">
    <w:pPr>
      <w:pStyle w:val="SOFinalHeaderIntroStage1Line"/>
    </w:pPr>
    <w:r>
      <w:rPr>
        <w:noProof/>
      </w:rPr>
      <mc:AlternateContent>
        <mc:Choice Requires="wps">
          <w:drawing>
            <wp:anchor distT="0" distB="0" distL="114300" distR="114300" simplePos="0" relativeHeight="251664896" behindDoc="0" locked="0" layoutInCell="0" allowOverlap="1" wp14:anchorId="6E224E59" wp14:editId="1C32070A">
              <wp:simplePos x="0" y="0"/>
              <wp:positionH relativeFrom="page">
                <wp:posOffset>0</wp:posOffset>
              </wp:positionH>
              <wp:positionV relativeFrom="page">
                <wp:posOffset>190500</wp:posOffset>
              </wp:positionV>
              <wp:extent cx="7557135" cy="252095"/>
              <wp:effectExtent l="0" t="0" r="0" b="14605"/>
              <wp:wrapNone/>
              <wp:docPr id="20" name="MSIPCM65ee45c68f7a670d5b697490"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EE283" w14:textId="2E3DB3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224E59" id="_x0000_t202" coordsize="21600,21600" o:spt="202" path="m,l,21600r21600,l21600,xe">
              <v:stroke joinstyle="miter"/>
              <v:path gradientshapeok="t" o:connecttype="rect"/>
            </v:shapetype>
            <v:shape id="MSIPCM65ee45c68f7a670d5b697490" o:spid="_x0000_s1052" type="#_x0000_t202" alt="{&quot;HashCode&quot;:1178062039,&quot;Height&quot;:842.0,&quot;Width&quot;:595.0,&quot;Placement&quot;:&quot;Header&quot;,&quot;Index&quot;:&quot;OddAndEven&quot;,&quot;Section&quot;:14,&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" o:allowincell="f" filled="f" stroked="f" strokeweight=".5pt">
              <v:textbox inset=",0,,0">
                <w:txbxContent>
                  <w:p w14:paraId="262EE283" w14:textId="2E3DB3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659EE" w14:textId="10FF94EA" w:rsidR="00342C8E" w:rsidRPr="008A3533" w:rsidRDefault="00601FD4" w:rsidP="008A3533">
    <w:pPr>
      <w:pStyle w:val="SOFinalHeaderIntroStage1Line"/>
    </w:pPr>
    <w:r>
      <w:rPr>
        <w:noProof/>
      </w:rPr>
      <mc:AlternateContent>
        <mc:Choice Requires="wps">
          <w:drawing>
            <wp:anchor distT="0" distB="0" distL="114300" distR="114300" simplePos="0" relativeHeight="251662848" behindDoc="0" locked="0" layoutInCell="0" allowOverlap="1" wp14:anchorId="38008989" wp14:editId="64BEC887">
              <wp:simplePos x="0" y="0"/>
              <wp:positionH relativeFrom="page">
                <wp:posOffset>0</wp:posOffset>
              </wp:positionH>
              <wp:positionV relativeFrom="page">
                <wp:posOffset>190500</wp:posOffset>
              </wp:positionV>
              <wp:extent cx="7557135" cy="252095"/>
              <wp:effectExtent l="0" t="0" r="0" b="14605"/>
              <wp:wrapNone/>
              <wp:docPr id="18" name="MSIPCMd22a41d29c6ca71ab15065c4"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128DC" w14:textId="1F01583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008989" id="_x0000_t202" coordsize="21600,21600" o:spt="202" path="m,l,21600r21600,l21600,xe">
              <v:stroke joinstyle="miter"/>
              <v:path gradientshapeok="t" o:connecttype="rect"/>
            </v:shapetype>
            <v:shape id="MSIPCMd22a41d29c6ca71ab15065c4" o:spid="_x0000_s1053" type="#_x0000_t202" alt="{&quot;HashCode&quot;:1178062039,&quot;Height&quot;:842.0,&quot;Width&quot;:595.0,&quot;Placement&quot;:&quot;Header&quot;,&quot;Index&quot;:&quot;Primary&quot;,&quot;Section&quot;:14,&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mfgDWwAgAAUAUAAA4AAAAA&#10;AAAAAAAAAAAALgIAAGRycy9lMm9Eb2MueG1sUEsBAi0AFAAGAAgAAAAhACbMLbbcAAAABwEAAA8A&#10;AAAAAAAAAAAAAAAACgUAAGRycy9kb3ducmV2LnhtbFBLBQYAAAAABAAEAPMAAAATBgAAAAA=&#10;" o:allowincell="f" filled="f" stroked="f" strokeweight=".5pt">
              <v:textbox inset=",0,,0">
                <w:txbxContent>
                  <w:p w14:paraId="553128DC" w14:textId="1F01583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28373" w14:textId="0F18E82D" w:rsidR="00342C8E" w:rsidRDefault="00601FD4">
    <w:pPr>
      <w:pStyle w:val="Header"/>
    </w:pPr>
    <w:r>
      <w:rPr>
        <w:noProof/>
      </w:rPr>
      <mc:AlternateContent>
        <mc:Choice Requires="wps">
          <w:drawing>
            <wp:anchor distT="0" distB="0" distL="114300" distR="114300" simplePos="0" relativeHeight="251663872" behindDoc="0" locked="0" layoutInCell="0" allowOverlap="1" wp14:anchorId="498FBEB2" wp14:editId="43F60F69">
              <wp:simplePos x="0" y="0"/>
              <wp:positionH relativeFrom="page">
                <wp:posOffset>0</wp:posOffset>
              </wp:positionH>
              <wp:positionV relativeFrom="page">
                <wp:posOffset>190500</wp:posOffset>
              </wp:positionV>
              <wp:extent cx="7557135" cy="252095"/>
              <wp:effectExtent l="0" t="0" r="0" b="14605"/>
              <wp:wrapNone/>
              <wp:docPr id="19" name="MSIPCM1a34447eb8fda8f5dd4c109c"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211E6" w14:textId="460FB19A"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8FBEB2" id="_x0000_t202" coordsize="21600,21600" o:spt="202" path="m,l,21600r21600,l21600,xe">
              <v:stroke joinstyle="miter"/>
              <v:path gradientshapeok="t" o:connecttype="rect"/>
            </v:shapetype>
            <v:shape id="MSIPCM1a34447eb8fda8f5dd4c109c" o:spid="_x0000_s1054" type="#_x0000_t202" alt="{&quot;HashCode&quot;:1178062039,&quot;Height&quot;:842.0,&quot;Width&quot;:595.0,&quot;Placement&quot;:&quot;Header&quot;,&quot;Index&quot;:&quot;FirstPage&quot;,&quot;Section&quot;:14,&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HiuSTrICAABSBQAADgAA&#10;AAAAAAAAAAAAAAAuAgAAZHJzL2Uyb0RvYy54bWxQSwECLQAUAAYACAAAACEAJswtttwAAAAHAQAA&#10;DwAAAAAAAAAAAAAAAAAMBQAAZHJzL2Rvd25yZXYueG1sUEsFBgAAAAAEAAQA8wAAABUGAAAAAA==&#10;" o:allowincell="f" filled="f" stroked="f" strokeweight=".5pt">
              <v:textbox inset=",0,,0">
                <w:txbxContent>
                  <w:p w14:paraId="727211E6" w14:textId="460FB19A"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D69AA" w14:textId="5C753721" w:rsidR="00601FD4" w:rsidRDefault="00601FD4">
    <w:pPr>
      <w:pStyle w:val="Header"/>
    </w:pPr>
    <w:r>
      <w:rPr>
        <w:noProof/>
      </w:rPr>
      <mc:AlternateContent>
        <mc:Choice Requires="wps">
          <w:drawing>
            <wp:anchor distT="0" distB="0" distL="114300" distR="114300" simplePos="1" relativeHeight="251679744" behindDoc="0" locked="0" layoutInCell="0" allowOverlap="1" wp14:anchorId="17D0DBF6" wp14:editId="54277BF6">
              <wp:simplePos x="0" y="190500"/>
              <wp:positionH relativeFrom="page">
                <wp:posOffset>0</wp:posOffset>
              </wp:positionH>
              <wp:positionV relativeFrom="page">
                <wp:posOffset>190500</wp:posOffset>
              </wp:positionV>
              <wp:extent cx="7557135" cy="252095"/>
              <wp:effectExtent l="0" t="0" r="0" b="14605"/>
              <wp:wrapNone/>
              <wp:docPr id="3" name="MSIPCMfd5b4384985ac581368a47d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316EB" w14:textId="0802D99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D0DBF6" id="_x0000_t202" coordsize="21600,21600" o:spt="202" path="m,l,21600r21600,l21600,xe">
              <v:stroke joinstyle="miter"/>
              <v:path gradientshapeok="t" o:connecttype="rect"/>
            </v:shapetype>
            <v:shape id="MSIPCMfd5b4384985ac581368a47db" o:spid="_x0000_s1038" type="#_x0000_t202" alt="{&quot;HashCode&quot;:1178062039,&quot;Height&quot;:842.0,&quot;Width&quot;:595.0,&quot;Placement&quot;:&quot;Header&quot;,&quot;Index&quot;:&quot;FirstPage&quot;,&quot;Section&quot;:1,&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Vf4i7ICAABPBQAADgAA&#10;AAAAAAAAAAAAAAAuAgAAZHJzL2Uyb0RvYy54bWxQSwECLQAUAAYACAAAACEAJswtttwAAAAHAQAA&#10;DwAAAAAAAAAAAAAAAAAMBQAAZHJzL2Rvd25yZXYueG1sUEsFBgAAAAAEAAQA8wAAABUGAAAAAA==&#10;" o:allowincell="f" filled="f" stroked="f" strokeweight=".5pt">
              <v:textbox inset=",0,,0">
                <w:txbxContent>
                  <w:p w14:paraId="5B6316EB" w14:textId="0802D99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42BBB" w14:textId="64DBBC1D" w:rsidR="00342C8E" w:rsidRPr="008A3533" w:rsidRDefault="00601FD4" w:rsidP="008A3533">
    <w:pPr>
      <w:pStyle w:val="SOFinalHeaderIntroStage1Line"/>
    </w:pPr>
    <w:r>
      <w:rPr>
        <w:noProof/>
      </w:rPr>
      <mc:AlternateContent>
        <mc:Choice Requires="wps">
          <w:drawing>
            <wp:anchor distT="0" distB="0" distL="114300" distR="114300" simplePos="0" relativeHeight="251667968" behindDoc="0" locked="0" layoutInCell="0" allowOverlap="1" wp14:anchorId="5CCC9873" wp14:editId="0E890A91">
              <wp:simplePos x="0" y="0"/>
              <wp:positionH relativeFrom="page">
                <wp:posOffset>0</wp:posOffset>
              </wp:positionH>
              <wp:positionV relativeFrom="page">
                <wp:posOffset>190500</wp:posOffset>
              </wp:positionV>
              <wp:extent cx="7557135" cy="252095"/>
              <wp:effectExtent l="0" t="0" r="0" b="14605"/>
              <wp:wrapNone/>
              <wp:docPr id="23" name="MSIPCM04e74b74af1f374b9f45626f"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3BA0B" w14:textId="7B453E5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CC9873" id="_x0000_t202" coordsize="21600,21600" o:spt="202" path="m,l,21600r21600,l21600,xe">
              <v:stroke joinstyle="miter"/>
              <v:path gradientshapeok="t" o:connecttype="rect"/>
            </v:shapetype>
            <v:shape id="MSIPCM04e74b74af1f374b9f45626f" o:spid="_x0000_s1055" type="#_x0000_t202" alt="{&quot;HashCode&quot;:1178062039,&quot;Height&quot;:842.0,&quot;Width&quot;:595.0,&quot;Placement&quot;:&quot;Header&quot;,&quot;Index&quot;:&quot;OddAndEven&quot;,&quot;Section&quot;:15,&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KsDBwtAIAAFMFAAAO&#10;AAAAAAAAAAAAAAAAAC4CAABkcnMvZTJvRG9jLnhtbFBLAQItABQABgAIAAAAIQAmzC223AAAAAcB&#10;AAAPAAAAAAAAAAAAAAAAAA4FAABkcnMvZG93bnJldi54bWxQSwUGAAAAAAQABADzAAAAFwYAAAAA&#10;" o:allowincell="f" filled="f" stroked="f" strokeweight=".5pt">
              <v:textbox inset=",0,,0">
                <w:txbxContent>
                  <w:p w14:paraId="0DC3BA0B" w14:textId="7B453E5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032E1" w14:textId="560D2C0B" w:rsidR="00342C8E" w:rsidRPr="008A3533" w:rsidRDefault="00601FD4" w:rsidP="008A3533">
    <w:pPr>
      <w:pStyle w:val="SOFinalHeaderIntroStage1Line"/>
    </w:pPr>
    <w:r>
      <w:rPr>
        <w:noProof/>
      </w:rPr>
      <mc:AlternateContent>
        <mc:Choice Requires="wps">
          <w:drawing>
            <wp:anchor distT="0" distB="0" distL="114300" distR="114300" simplePos="0" relativeHeight="251665920" behindDoc="0" locked="0" layoutInCell="0" allowOverlap="1" wp14:anchorId="525F74B7" wp14:editId="4083CEEE">
              <wp:simplePos x="0" y="0"/>
              <wp:positionH relativeFrom="page">
                <wp:posOffset>0</wp:posOffset>
              </wp:positionH>
              <wp:positionV relativeFrom="page">
                <wp:posOffset>190500</wp:posOffset>
              </wp:positionV>
              <wp:extent cx="7557135" cy="252095"/>
              <wp:effectExtent l="0" t="0" r="0" b="14605"/>
              <wp:wrapNone/>
              <wp:docPr id="21" name="MSIPCMcd044cfb960a872485384fda"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A1384" w14:textId="2BA199E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5F74B7" id="_x0000_t202" coordsize="21600,21600" o:spt="202" path="m,l,21600r21600,l21600,xe">
              <v:stroke joinstyle="miter"/>
              <v:path gradientshapeok="t" o:connecttype="rect"/>
            </v:shapetype>
            <v:shape id="MSIPCMcd044cfb960a872485384fda" o:spid="_x0000_s1056" type="#_x0000_t202" alt="{&quot;HashCode&quot;:1178062039,&quot;Height&quot;:842.0,&quot;Width&quot;:595.0,&quot;Placement&quot;:&quot;Header&quot;,&quot;Index&quot;:&quot;Primary&quot;,&quot;Section&quot;:15,&quot;Top&quot;:0.0,&quot;Left&quot;:0.0}" style="position:absolute;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rIZEHsQIAAFAFAAAOAAAA&#10;AAAAAAAAAAAAAC4CAABkcnMvZTJvRG9jLnhtbFBLAQItABQABgAIAAAAIQAmzC223AAAAAcBAAAP&#10;AAAAAAAAAAAAAAAAAAsFAABkcnMvZG93bnJldi54bWxQSwUGAAAAAAQABADzAAAAFAYAAAAA&#10;" o:allowincell="f" filled="f" stroked="f" strokeweight=".5pt">
              <v:textbox inset=",0,,0">
                <w:txbxContent>
                  <w:p w14:paraId="6ADA1384" w14:textId="2BA199E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B5469" w14:textId="58252AAB" w:rsidR="008A0F3F" w:rsidRDefault="00601FD4">
    <w:pPr>
      <w:pStyle w:val="Header"/>
    </w:pPr>
    <w:r>
      <w:rPr>
        <w:noProof/>
      </w:rPr>
      <mc:AlternateContent>
        <mc:Choice Requires="wps">
          <w:drawing>
            <wp:anchor distT="0" distB="0" distL="114300" distR="114300" simplePos="0" relativeHeight="251666944" behindDoc="0" locked="0" layoutInCell="0" allowOverlap="1" wp14:anchorId="24E2CFD1" wp14:editId="445AF5AF">
              <wp:simplePos x="0" y="0"/>
              <wp:positionH relativeFrom="page">
                <wp:posOffset>0</wp:posOffset>
              </wp:positionH>
              <wp:positionV relativeFrom="page">
                <wp:posOffset>190500</wp:posOffset>
              </wp:positionV>
              <wp:extent cx="7557135" cy="252095"/>
              <wp:effectExtent l="0" t="0" r="0" b="14605"/>
              <wp:wrapNone/>
              <wp:docPr id="22" name="MSIPCMc43e407c8367ba745a401af0"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41D24" w14:textId="3E44075D"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E2CFD1" id="_x0000_t202" coordsize="21600,21600" o:spt="202" path="m,l,21600r21600,l21600,xe">
              <v:stroke joinstyle="miter"/>
              <v:path gradientshapeok="t" o:connecttype="rect"/>
            </v:shapetype>
            <v:shape id="MSIPCMc43e407c8367ba745a401af0" o:spid="_x0000_s1057" type="#_x0000_t202" alt="{&quot;HashCode&quot;:1178062039,&quot;Height&quot;:842.0,&quot;Width&quot;:595.0,&quot;Placement&quot;:&quot;Header&quot;,&quot;Index&quot;:&quot;FirstPage&quot;,&quot;Section&quot;:15,&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yy6UxsQIAAFIFAAAOAAAA&#10;AAAAAAAAAAAAAC4CAABkcnMvZTJvRG9jLnhtbFBLAQItABQABgAIAAAAIQAmzC223AAAAAcBAAAP&#10;AAAAAAAAAAAAAAAAAAsFAABkcnMvZG93bnJldi54bWxQSwUGAAAAAAQABADzAAAAFAYAAAAA&#10;" o:allowincell="f" filled="f" stroked="f" strokeweight=".5pt">
              <v:textbox inset=",0,,0">
                <w:txbxContent>
                  <w:p w14:paraId="0F341D24" w14:textId="3E44075D"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BA3EC" w14:textId="77777777" w:rsidR="00C71AD0" w:rsidRPr="00C71AD0" w:rsidRDefault="00C71AD0" w:rsidP="00C71A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EB1D3" w14:textId="77777777" w:rsidR="00C71AD0" w:rsidRDefault="00C71AD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F23C" w14:textId="77777777" w:rsidR="00342C8E" w:rsidRDefault="00342C8E" w:rsidP="00B5205B">
    <w:pPr>
      <w:pStyle w:val="SOFinalHeaderTextStage2"/>
    </w:pPr>
    <w:r>
      <w:t>This subject outline is not to be used for teaching at Stage 2 in 2010. The January 2011 version of this subject outline must be used for teaching in 2011</w:t>
    </w:r>
  </w:p>
  <w:p w14:paraId="1FE6A431" w14:textId="77777777" w:rsidR="00342C8E" w:rsidRPr="00AC16DE" w:rsidRDefault="002B61FF" w:rsidP="00AC16DE">
    <w:r>
      <w:rPr>
        <w:noProof/>
        <w:lang w:eastAsia="en-AU"/>
      </w:rPr>
      <w:pict w14:anchorId="6E35A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446.25pt;height:94.5pt;rotation:-1772612fd;z-index:-251645440;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83C18" w14:textId="1D9A58A6" w:rsidR="00342C8E" w:rsidRPr="008A3533" w:rsidRDefault="00601FD4" w:rsidP="008A3533">
    <w:pPr>
      <w:pStyle w:val="SOFinalHeaderIntroStage1Line"/>
    </w:pPr>
    <w:r>
      <w:rPr>
        <w:noProof/>
      </w:rPr>
      <mc:AlternateContent>
        <mc:Choice Requires="wps">
          <w:drawing>
            <wp:anchor distT="0" distB="0" distL="114300" distR="114300" simplePos="0" relativeHeight="251668992" behindDoc="0" locked="0" layoutInCell="0" allowOverlap="1" wp14:anchorId="4547A9FA" wp14:editId="6ADCC7AB">
              <wp:simplePos x="0" y="0"/>
              <wp:positionH relativeFrom="page">
                <wp:posOffset>0</wp:posOffset>
              </wp:positionH>
              <wp:positionV relativeFrom="page">
                <wp:posOffset>190500</wp:posOffset>
              </wp:positionV>
              <wp:extent cx="7557135" cy="252095"/>
              <wp:effectExtent l="0" t="0" r="0" b="14605"/>
              <wp:wrapNone/>
              <wp:docPr id="24" name="MSIPCM833041fba1ead2bc5de4f9e0"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17838" w14:textId="5D3F955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47A9FA" id="_x0000_t202" coordsize="21600,21600" o:spt="202" path="m,l,21600r21600,l21600,xe">
              <v:stroke joinstyle="miter"/>
              <v:path gradientshapeok="t" o:connecttype="rect"/>
            </v:shapetype>
            <v:shape id="MSIPCM833041fba1ead2bc5de4f9e0" o:spid="_x0000_s1058" type="#_x0000_t202" alt="{&quot;HashCode&quot;:1178062039,&quot;Height&quot;:842.0,&quot;Width&quot;:595.0,&quot;Placement&quot;:&quot;Header&quot;,&quot;Index&quot;:&quot;Primary&quot;,&quot;Section&quot;:17,&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HEWQgLICAABQBQAADgAA&#10;AAAAAAAAAAAAAAAuAgAAZHJzL2Uyb0RvYy54bWxQSwECLQAUAAYACAAAACEAJswtttwAAAAHAQAA&#10;DwAAAAAAAAAAAAAAAAAMBQAAZHJzL2Rvd25yZXYueG1sUEsFBgAAAAAEAAQA8wAAABUGAAAAAA==&#10;" o:allowincell="f" filled="f" stroked="f" strokeweight=".5pt">
              <v:textbox inset=",0,,0">
                <w:txbxContent>
                  <w:p w14:paraId="5CC17838" w14:textId="5D3F955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9A5BE" w14:textId="77777777" w:rsidR="00342C8E" w:rsidRPr="008A3533" w:rsidRDefault="00342C8E" w:rsidP="008A353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D9D01" w14:textId="12EE0349" w:rsidR="00342C8E" w:rsidRDefault="00601FD4" w:rsidP="00B5205B">
    <w:pPr>
      <w:pStyle w:val="SOFinalHeaderTextStage2"/>
    </w:pPr>
    <w:r>
      <w:rPr>
        <w:noProof/>
      </w:rPr>
      <mc:AlternateContent>
        <mc:Choice Requires="wps">
          <w:drawing>
            <wp:anchor distT="0" distB="0" distL="114300" distR="114300" simplePos="1" relativeHeight="251649536" behindDoc="0" locked="0" layoutInCell="0" allowOverlap="1" wp14:anchorId="5000BC1E" wp14:editId="7F43E25F">
              <wp:simplePos x="0" y="190500"/>
              <wp:positionH relativeFrom="page">
                <wp:posOffset>0</wp:posOffset>
              </wp:positionH>
              <wp:positionV relativeFrom="page">
                <wp:posOffset>190500</wp:posOffset>
              </wp:positionV>
              <wp:extent cx="7557135" cy="252095"/>
              <wp:effectExtent l="0" t="0" r="0" b="14605"/>
              <wp:wrapNone/>
              <wp:docPr id="25" name="MSIPCMa74e421f9e22bbfa1177c397"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EDCD9F" w14:textId="7ADA418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00BC1E" id="_x0000_t202" coordsize="21600,21600" o:spt="202" path="m,l,21600r21600,l21600,xe">
              <v:stroke joinstyle="miter"/>
              <v:path gradientshapeok="t" o:connecttype="rect"/>
            </v:shapetype>
            <v:shape id="MSIPCMa74e421f9e22bbfa1177c397" o:spid="_x0000_s1059" type="#_x0000_t202" alt="{&quot;HashCode&quot;:1178062039,&quot;Height&quot;:842.0,&quot;Width&quot;:595.0,&quot;Placement&quot;:&quot;Header&quot;,&quot;Index&quot;:&quot;Primary&quot;,&quot;Section&quot;:18,&quot;Top&quot;:0.0,&quot;Left&quot;:0.0}" style="position:absolute;left:0;text-align:left;margin-left:0;margin-top:15pt;width:595.05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or5MsQIAAFAFAAAOAAAA&#10;AAAAAAAAAAAAAC4CAABkcnMvZTJvRG9jLnhtbFBLAQItABQABgAIAAAAIQAmzC223AAAAAcBAAAP&#10;AAAAAAAAAAAAAAAAAAsFAABkcnMvZG93bnJldi54bWxQSwUGAAAAAAQABADzAAAAFAYAAAAA&#10;" o:allowincell="f" filled="f" stroked="f" strokeweight=".5pt">
              <v:textbox inset=",0,,0">
                <w:txbxContent>
                  <w:p w14:paraId="3DEDCD9F" w14:textId="7ADA418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342C8E">
      <w:t>This subject outline is not to be used for teaching at Stage 2 in 2010. The January 2011 version of this subject outline must be used for teaching in 2011</w:t>
    </w:r>
  </w:p>
  <w:p w14:paraId="03BCD7FA" w14:textId="19C7D3D9" w:rsidR="00342C8E" w:rsidRPr="00973985" w:rsidRDefault="00601FD4" w:rsidP="00087E96">
    <w:r>
      <w:rPr>
        <w:noProof/>
        <w:lang w:eastAsia="en-AU"/>
      </w:rPr>
      <mc:AlternateContent>
        <mc:Choice Requires="wps">
          <w:drawing>
            <wp:anchor distT="0" distB="0" distL="114300" distR="114300" simplePos="0" relativeHeight="251645440" behindDoc="1" locked="1" layoutInCell="1" allowOverlap="1" wp14:anchorId="7EB65687" wp14:editId="4E792D33">
              <wp:simplePos x="0" y="0"/>
              <wp:positionH relativeFrom="page">
                <wp:align>center</wp:align>
              </wp:positionH>
              <wp:positionV relativeFrom="page">
                <wp:align>center</wp:align>
              </wp:positionV>
              <wp:extent cx="5667375" cy="1200150"/>
              <wp:effectExtent l="0" t="1219200" r="0" b="8286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3DBFB" w14:textId="77777777" w:rsidR="00601FD4" w:rsidRDefault="00601FD4" w:rsidP="00601FD4">
                          <w:pPr>
                            <w:jc w:val="center"/>
                            <w:rPr>
                              <w:sz w:val="24"/>
                            </w:rPr>
                          </w:pPr>
                          <w:r w:rsidRPr="00601FD4">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183AFB63" w14:textId="77777777" w:rsidR="00601FD4" w:rsidRDefault="00601FD4" w:rsidP="00601FD4">
                          <w:pPr>
                            <w:jc w:val="center"/>
                          </w:pPr>
                          <w:r w:rsidRPr="00601FD4">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B65687" id="Text Box 41" o:spid="_x0000_s1060" type="#_x0000_t202" style="position:absolute;margin-left:0;margin-top:0;width:446.25pt;height:94.5pt;rotation:-1772612fd;z-index:-2516710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" filled="f" stroked="f">
              <v:stroke joinstyle="round"/>
              <o:lock v:ext="edit" shapetype="t"/>
              <v:textbox style="mso-fit-shape-to-text:t">
                <w:txbxContent>
                  <w:p w14:paraId="3BA3DBFB" w14:textId="77777777" w:rsidR="00601FD4" w:rsidRDefault="00601FD4" w:rsidP="00601FD4">
                    <w:pPr>
                      <w:jc w:val="center"/>
                      <w:rPr>
                        <w:sz w:val="24"/>
                      </w:rPr>
                    </w:pPr>
                    <w:r w:rsidRPr="00601FD4">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183AFB63" w14:textId="77777777" w:rsidR="00601FD4" w:rsidRDefault="00601FD4" w:rsidP="00601FD4">
                    <w:pPr>
                      <w:jc w:val="center"/>
                    </w:pPr>
                    <w:r w:rsidRPr="00601FD4">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36AD" w14:textId="2AE0AF7D" w:rsidR="00342C8E" w:rsidRDefault="00342C8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40DEB" w14:textId="4736240C" w:rsidR="00342C8E" w:rsidRDefault="00601FD4" w:rsidP="00297828">
    <w:r>
      <w:rPr>
        <w:noProof/>
      </w:rPr>
      <mc:AlternateContent>
        <mc:Choice Requires="wps">
          <w:drawing>
            <wp:anchor distT="0" distB="0" distL="114300" distR="114300" simplePos="0" relativeHeight="251646464" behindDoc="0" locked="0" layoutInCell="0" allowOverlap="1" wp14:anchorId="0311A96B" wp14:editId="4CB7FFDB">
              <wp:simplePos x="0" y="0"/>
              <wp:positionH relativeFrom="page">
                <wp:posOffset>0</wp:posOffset>
              </wp:positionH>
              <wp:positionV relativeFrom="page">
                <wp:posOffset>190500</wp:posOffset>
              </wp:positionV>
              <wp:extent cx="7557135" cy="252095"/>
              <wp:effectExtent l="0" t="0" r="0" b="14605"/>
              <wp:wrapNone/>
              <wp:docPr id="5"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0A02E" w14:textId="3040091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1A96B" id="_x0000_t202" coordsize="21600,21600" o:spt="202" path="m,l,21600r21600,l21600,xe">
              <v:stroke joinstyle="miter"/>
              <v:path gradientshapeok="t" o:connecttype="rect"/>
            </v:shapetype>
            <v:shape id="_x0000_s1039" type="#_x0000_t202" alt="{&quot;HashCode&quot;:1178062039,&quot;Height&quot;:842.0,&quot;Width&quot;:595.0,&quot;Placement&quot;:&quot;Header&quot;,&quot;Index&quot;:&quot;Primary&quot;,&quot;Section&quot;:3,&quot;Top&quot;:0.0,&quot;Left&quot;:0.0}" style="position:absolute;margin-left:0;margin-top:15pt;width:595.05pt;height:19.8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HKQQwLICAABNBQAADgAA&#10;AAAAAAAAAAAAAAAuAgAAZHJzL2Uyb0RvYy54bWxQSwECLQAUAAYACAAAACEAJswtttwAAAAHAQAA&#10;DwAAAAAAAAAAAAAAAAAMBQAAZHJzL2Rvd25yZXYueG1sUEsFBgAAAAAEAAQA8wAAABUGAAAAAA==&#10;" o:allowincell="f" filled="f" stroked="f" strokeweight=".5pt">
              <v:textbox inset=",0,,0">
                <w:txbxContent>
                  <w:p w14:paraId="3840A02E" w14:textId="3040091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2C8C" w14:textId="7A5FE783" w:rsidR="00342C8E" w:rsidRDefault="00342C8E"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2EA6" w14:textId="2292FA0C" w:rsidR="00342C8E" w:rsidRDefault="00601FD4" w:rsidP="00D97840">
    <w:pPr>
      <w:pStyle w:val="SOFinalHeaderIntroStage1Line"/>
    </w:pPr>
    <w:r>
      <w:rPr>
        <w:noProof/>
      </w:rPr>
      <mc:AlternateContent>
        <mc:Choice Requires="wps">
          <w:drawing>
            <wp:anchor distT="0" distB="0" distL="114300" distR="114300" simplePos="0" relativeHeight="251650560" behindDoc="0" locked="0" layoutInCell="0" allowOverlap="1" wp14:anchorId="7B8F75CC" wp14:editId="7BD7E244">
              <wp:simplePos x="0" y="0"/>
              <wp:positionH relativeFrom="page">
                <wp:posOffset>0</wp:posOffset>
              </wp:positionH>
              <wp:positionV relativeFrom="page">
                <wp:posOffset>190500</wp:posOffset>
              </wp:positionV>
              <wp:extent cx="7557135" cy="252095"/>
              <wp:effectExtent l="0" t="0" r="0" b="14605"/>
              <wp:wrapNone/>
              <wp:docPr id="8" name="MSIPCM7d974ddeb392fa670c90024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725D9" w14:textId="572AAC2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F75CC" id="_x0000_t202" coordsize="21600,21600" o:spt="202" path="m,l,21600r21600,l21600,xe">
              <v:stroke joinstyle="miter"/>
              <v:path gradientshapeok="t" o:connecttype="rect"/>
            </v:shapetype>
            <v:shape id="MSIPCM7d974ddeb392fa670c90024b" o:spid="_x0000_s1040" type="#_x0000_t202" alt="{&quot;HashCode&quot;:1178062039,&quot;Height&quot;:842.0,&quot;Width&quot;:595.0,&quot;Placement&quot;:&quot;Header&quot;,&quot;Index&quot;:&quot;OddAndEven&quot;,&quot;Section&quot;:5,&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GzrBKzAgAAUAUAAA4A&#10;AAAAAAAAAAAAAAAALgIAAGRycy9lMm9Eb2MueG1sUEsBAi0AFAAGAAgAAAAhACbMLbbcAAAABwEA&#10;AA8AAAAAAAAAAAAAAAAADQUAAGRycy9kb3ducmV2LnhtbFBLBQYAAAAABAAEAPMAAAAWBgAAAAA=&#10;" o:allowincell="f" filled="f" stroked="f" strokeweight=".5pt">
              <v:textbox inset=",0,,0">
                <w:txbxContent>
                  <w:p w14:paraId="626725D9" w14:textId="572AAC2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8B1F4" w14:textId="150C2509" w:rsidR="00342C8E" w:rsidRDefault="00601FD4" w:rsidP="007A5CF6">
    <w:pPr>
      <w:pStyle w:val="SOFinalHeaderIntroStage1Line"/>
    </w:pPr>
    <w:r>
      <w:rPr>
        <w:noProof/>
      </w:rPr>
      <mc:AlternateContent>
        <mc:Choice Requires="wps">
          <w:drawing>
            <wp:anchor distT="0" distB="0" distL="114300" distR="114300" simplePos="0" relativeHeight="251647488" behindDoc="0" locked="0" layoutInCell="0" allowOverlap="1" wp14:anchorId="0DF57821" wp14:editId="2596CA7B">
              <wp:simplePos x="0" y="0"/>
              <wp:positionH relativeFrom="page">
                <wp:posOffset>0</wp:posOffset>
              </wp:positionH>
              <wp:positionV relativeFrom="page">
                <wp:posOffset>190500</wp:posOffset>
              </wp:positionV>
              <wp:extent cx="7557135" cy="252095"/>
              <wp:effectExtent l="0" t="0" r="0" b="14605"/>
              <wp:wrapNone/>
              <wp:docPr id="6" name="MSIPCM3fbc42e4be8cec756056f45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76920" w14:textId="4153819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F57821" id="_x0000_t202" coordsize="21600,21600" o:spt="202" path="m,l,21600r21600,l21600,xe">
              <v:stroke joinstyle="miter"/>
              <v:path gradientshapeok="t" o:connecttype="rect"/>
            </v:shapetype>
            <v:shape id="MSIPCM3fbc42e4be8cec756056f45c" o:spid="_x0000_s1041" type="#_x0000_t202" alt="{&quot;HashCode&quot;:1178062039,&quot;Height&quot;:842.0,&quot;Width&quot;:595.0,&quot;Placement&quot;:&quot;Header&quot;,&quot;Index&quot;:&quot;Primary&quot;,&quot;Section&quot;:5,&quot;Top&quot;:0.0,&quot;Left&quot;:0.0}" style="position:absolute;margin-left:0;margin-top:15pt;width:595.0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P++tfrgIAAE0FAAAOAAAAAAAA&#10;AAAAAAAAAC4CAABkcnMvZTJvRG9jLnhtbFBLAQItABQABgAIAAAAIQAmzC223AAAAAcBAAAPAAAA&#10;AAAAAAAAAAAAAAgFAABkcnMvZG93bnJldi54bWxQSwUGAAAAAAQABADzAAAAEQYAAAAA&#10;" o:allowincell="f" filled="f" stroked="f" strokeweight=".5pt">
              <v:textbox inset=",0,,0">
                <w:txbxContent>
                  <w:p w14:paraId="07476920" w14:textId="4153819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1C4DC" w14:textId="212B881D" w:rsidR="00342C8E" w:rsidRDefault="00601FD4">
    <w:pPr>
      <w:pStyle w:val="Header"/>
    </w:pPr>
    <w:r>
      <w:rPr>
        <w:noProof/>
      </w:rPr>
      <mc:AlternateContent>
        <mc:Choice Requires="wps">
          <w:drawing>
            <wp:anchor distT="0" distB="0" distL="114300" distR="114300" simplePos="0" relativeHeight="251648512" behindDoc="0" locked="0" layoutInCell="0" allowOverlap="1" wp14:anchorId="1E1171FD" wp14:editId="3C8F9425">
              <wp:simplePos x="0" y="0"/>
              <wp:positionH relativeFrom="page">
                <wp:posOffset>0</wp:posOffset>
              </wp:positionH>
              <wp:positionV relativeFrom="page">
                <wp:posOffset>190500</wp:posOffset>
              </wp:positionV>
              <wp:extent cx="7557135" cy="252095"/>
              <wp:effectExtent l="0" t="0" r="0" b="14605"/>
              <wp:wrapNone/>
              <wp:docPr id="7" name="MSIPCM08174e81832e6996b23d1a1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3622E" w14:textId="1C276033"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171FD" id="_x0000_t202" coordsize="21600,21600" o:spt="202" path="m,l,21600r21600,l21600,xe">
              <v:stroke joinstyle="miter"/>
              <v:path gradientshapeok="t" o:connecttype="rect"/>
            </v:shapetype>
            <v:shape id="MSIPCM08174e81832e6996b23d1a1b" o:spid="_x0000_s1042" type="#_x0000_t202" alt="{&quot;HashCode&quot;:1178062039,&quot;Height&quot;:842.0,&quot;Width&quot;:595.0,&quot;Placement&quot;:&quot;Header&quot;,&quot;Index&quot;:&quot;FirstPage&quot;,&quot;Section&quot;:5,&quot;Top&quot;:0.0,&quot;Left&quot;:0.0}" style="position:absolute;margin-left:0;margin-top:15pt;width:595.0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4rsQIAAE8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OXI4rsQIAAE8FAAAOAAAA&#10;AAAAAAAAAAAAAC4CAABkcnMvZTJvRG9jLnhtbFBLAQItABQABgAIAAAAIQAmzC223AAAAAcBAAAP&#10;AAAAAAAAAAAAAAAAAAsFAABkcnMvZG93bnJldi54bWxQSwUGAAAAAAQABADzAAAAFAYAAAAA&#10;" o:allowincell="f" filled="f" stroked="f" strokeweight=".5pt">
              <v:textbox inset=",0,,0">
                <w:txbxContent>
                  <w:p w14:paraId="7893622E" w14:textId="1C276033"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127">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416"/>
    <w:rsid w:val="0000122E"/>
    <w:rsid w:val="00002F20"/>
    <w:rsid w:val="0000389A"/>
    <w:rsid w:val="00010AA6"/>
    <w:rsid w:val="000137E6"/>
    <w:rsid w:val="00022706"/>
    <w:rsid w:val="00024688"/>
    <w:rsid w:val="00025830"/>
    <w:rsid w:val="00027A3F"/>
    <w:rsid w:val="000306DC"/>
    <w:rsid w:val="00034823"/>
    <w:rsid w:val="000439FC"/>
    <w:rsid w:val="00045263"/>
    <w:rsid w:val="00053C7E"/>
    <w:rsid w:val="00056490"/>
    <w:rsid w:val="00057981"/>
    <w:rsid w:val="00061836"/>
    <w:rsid w:val="00064AFD"/>
    <w:rsid w:val="000719FB"/>
    <w:rsid w:val="00073AAB"/>
    <w:rsid w:val="00074DF2"/>
    <w:rsid w:val="00075C55"/>
    <w:rsid w:val="0008588B"/>
    <w:rsid w:val="00087386"/>
    <w:rsid w:val="00087E96"/>
    <w:rsid w:val="000A0D46"/>
    <w:rsid w:val="000A0E90"/>
    <w:rsid w:val="000A17B0"/>
    <w:rsid w:val="000A3438"/>
    <w:rsid w:val="000A51B2"/>
    <w:rsid w:val="000B518B"/>
    <w:rsid w:val="000C1483"/>
    <w:rsid w:val="000C24C2"/>
    <w:rsid w:val="000C46B1"/>
    <w:rsid w:val="000D0802"/>
    <w:rsid w:val="000D1595"/>
    <w:rsid w:val="000D306F"/>
    <w:rsid w:val="000D3284"/>
    <w:rsid w:val="000D5B01"/>
    <w:rsid w:val="000D5C44"/>
    <w:rsid w:val="000D6709"/>
    <w:rsid w:val="000E2E91"/>
    <w:rsid w:val="000E39A5"/>
    <w:rsid w:val="000E3EB6"/>
    <w:rsid w:val="000F1158"/>
    <w:rsid w:val="000F2095"/>
    <w:rsid w:val="000F4FD1"/>
    <w:rsid w:val="00100B93"/>
    <w:rsid w:val="00102CEA"/>
    <w:rsid w:val="00106FA4"/>
    <w:rsid w:val="001076EB"/>
    <w:rsid w:val="00110696"/>
    <w:rsid w:val="00112D1B"/>
    <w:rsid w:val="00116B2D"/>
    <w:rsid w:val="00121DF6"/>
    <w:rsid w:val="0012230D"/>
    <w:rsid w:val="00123044"/>
    <w:rsid w:val="0012436A"/>
    <w:rsid w:val="00124F52"/>
    <w:rsid w:val="00125EE3"/>
    <w:rsid w:val="00127237"/>
    <w:rsid w:val="00130CA5"/>
    <w:rsid w:val="00134609"/>
    <w:rsid w:val="00140FB3"/>
    <w:rsid w:val="001433B7"/>
    <w:rsid w:val="00144C1E"/>
    <w:rsid w:val="001500BD"/>
    <w:rsid w:val="00151559"/>
    <w:rsid w:val="00154863"/>
    <w:rsid w:val="00162E6F"/>
    <w:rsid w:val="00164ACC"/>
    <w:rsid w:val="00165BA2"/>
    <w:rsid w:val="00167C5F"/>
    <w:rsid w:val="001757F3"/>
    <w:rsid w:val="001819A6"/>
    <w:rsid w:val="00191AB8"/>
    <w:rsid w:val="00194A1A"/>
    <w:rsid w:val="001A070D"/>
    <w:rsid w:val="001A0B22"/>
    <w:rsid w:val="001A3279"/>
    <w:rsid w:val="001B231D"/>
    <w:rsid w:val="001B59E4"/>
    <w:rsid w:val="001C2B2D"/>
    <w:rsid w:val="001C4D4A"/>
    <w:rsid w:val="001C5409"/>
    <w:rsid w:val="001C79E4"/>
    <w:rsid w:val="001D16C7"/>
    <w:rsid w:val="001D68F4"/>
    <w:rsid w:val="001E24A6"/>
    <w:rsid w:val="001F281F"/>
    <w:rsid w:val="001F30D5"/>
    <w:rsid w:val="001F3292"/>
    <w:rsid w:val="001F7232"/>
    <w:rsid w:val="002014EE"/>
    <w:rsid w:val="002017EC"/>
    <w:rsid w:val="00204C2B"/>
    <w:rsid w:val="00207CF9"/>
    <w:rsid w:val="00211A68"/>
    <w:rsid w:val="0022197E"/>
    <w:rsid w:val="002221A2"/>
    <w:rsid w:val="00222DCA"/>
    <w:rsid w:val="00222EDE"/>
    <w:rsid w:val="0022362D"/>
    <w:rsid w:val="002317E5"/>
    <w:rsid w:val="00232DA9"/>
    <w:rsid w:val="00236FE0"/>
    <w:rsid w:val="0023711B"/>
    <w:rsid w:val="00244202"/>
    <w:rsid w:val="002450B1"/>
    <w:rsid w:val="00246A5F"/>
    <w:rsid w:val="0024742C"/>
    <w:rsid w:val="002565DC"/>
    <w:rsid w:val="002642DF"/>
    <w:rsid w:val="002648B6"/>
    <w:rsid w:val="00265128"/>
    <w:rsid w:val="0026607F"/>
    <w:rsid w:val="00266720"/>
    <w:rsid w:val="002717D9"/>
    <w:rsid w:val="002733A0"/>
    <w:rsid w:val="0027535F"/>
    <w:rsid w:val="0027693C"/>
    <w:rsid w:val="0028295E"/>
    <w:rsid w:val="00296A04"/>
    <w:rsid w:val="00297111"/>
    <w:rsid w:val="00297828"/>
    <w:rsid w:val="002A1416"/>
    <w:rsid w:val="002A1C61"/>
    <w:rsid w:val="002A4C5D"/>
    <w:rsid w:val="002A5939"/>
    <w:rsid w:val="002A70BB"/>
    <w:rsid w:val="002A7C6B"/>
    <w:rsid w:val="002B3620"/>
    <w:rsid w:val="002B4D04"/>
    <w:rsid w:val="002B5DBC"/>
    <w:rsid w:val="002B61FF"/>
    <w:rsid w:val="002C0930"/>
    <w:rsid w:val="002C5777"/>
    <w:rsid w:val="002C6E10"/>
    <w:rsid w:val="002E12DB"/>
    <w:rsid w:val="002E483B"/>
    <w:rsid w:val="002E7D0E"/>
    <w:rsid w:val="002F66AC"/>
    <w:rsid w:val="003001B5"/>
    <w:rsid w:val="0030090F"/>
    <w:rsid w:val="00310508"/>
    <w:rsid w:val="00310A90"/>
    <w:rsid w:val="00316502"/>
    <w:rsid w:val="003221F8"/>
    <w:rsid w:val="003234B1"/>
    <w:rsid w:val="00323EC0"/>
    <w:rsid w:val="00324D0A"/>
    <w:rsid w:val="0032528B"/>
    <w:rsid w:val="00330B65"/>
    <w:rsid w:val="00336B8F"/>
    <w:rsid w:val="00340E76"/>
    <w:rsid w:val="00342C8E"/>
    <w:rsid w:val="00352885"/>
    <w:rsid w:val="0035513A"/>
    <w:rsid w:val="00371E8C"/>
    <w:rsid w:val="0038064F"/>
    <w:rsid w:val="00380B34"/>
    <w:rsid w:val="00383114"/>
    <w:rsid w:val="00386B22"/>
    <w:rsid w:val="003877D1"/>
    <w:rsid w:val="00393028"/>
    <w:rsid w:val="003B4B73"/>
    <w:rsid w:val="003B5D36"/>
    <w:rsid w:val="003B61F3"/>
    <w:rsid w:val="003C049C"/>
    <w:rsid w:val="003C0F3A"/>
    <w:rsid w:val="003D0A13"/>
    <w:rsid w:val="003D40D9"/>
    <w:rsid w:val="003D460D"/>
    <w:rsid w:val="003E36BA"/>
    <w:rsid w:val="003E44F2"/>
    <w:rsid w:val="003E6CA9"/>
    <w:rsid w:val="003F2B8C"/>
    <w:rsid w:val="003F2DB3"/>
    <w:rsid w:val="003F3914"/>
    <w:rsid w:val="003F40AD"/>
    <w:rsid w:val="003F67A8"/>
    <w:rsid w:val="00400CB2"/>
    <w:rsid w:val="004105E9"/>
    <w:rsid w:val="00411FF5"/>
    <w:rsid w:val="004130BF"/>
    <w:rsid w:val="00414907"/>
    <w:rsid w:val="00417036"/>
    <w:rsid w:val="00423922"/>
    <w:rsid w:val="00425912"/>
    <w:rsid w:val="004368C4"/>
    <w:rsid w:val="004416FC"/>
    <w:rsid w:val="004445F2"/>
    <w:rsid w:val="004508AB"/>
    <w:rsid w:val="0045298C"/>
    <w:rsid w:val="0045399A"/>
    <w:rsid w:val="004708E2"/>
    <w:rsid w:val="00472890"/>
    <w:rsid w:val="00476D14"/>
    <w:rsid w:val="00480A73"/>
    <w:rsid w:val="00485360"/>
    <w:rsid w:val="0049140B"/>
    <w:rsid w:val="004935CC"/>
    <w:rsid w:val="00495BF1"/>
    <w:rsid w:val="004A2B5B"/>
    <w:rsid w:val="004A4D80"/>
    <w:rsid w:val="004A70E3"/>
    <w:rsid w:val="004B07B0"/>
    <w:rsid w:val="004B3B11"/>
    <w:rsid w:val="004C48EF"/>
    <w:rsid w:val="004D057B"/>
    <w:rsid w:val="004D1EEB"/>
    <w:rsid w:val="004D2B64"/>
    <w:rsid w:val="004D3A26"/>
    <w:rsid w:val="004E3024"/>
    <w:rsid w:val="004E3892"/>
    <w:rsid w:val="004E3A6E"/>
    <w:rsid w:val="004E5330"/>
    <w:rsid w:val="004E612F"/>
    <w:rsid w:val="004E7607"/>
    <w:rsid w:val="004E7DEF"/>
    <w:rsid w:val="004F3426"/>
    <w:rsid w:val="004F720A"/>
    <w:rsid w:val="00502FEE"/>
    <w:rsid w:val="00507C06"/>
    <w:rsid w:val="00511218"/>
    <w:rsid w:val="005118B5"/>
    <w:rsid w:val="005158CA"/>
    <w:rsid w:val="00515B02"/>
    <w:rsid w:val="005241EF"/>
    <w:rsid w:val="00525820"/>
    <w:rsid w:val="005276AE"/>
    <w:rsid w:val="005321D2"/>
    <w:rsid w:val="0053520B"/>
    <w:rsid w:val="00536449"/>
    <w:rsid w:val="00544D57"/>
    <w:rsid w:val="00545916"/>
    <w:rsid w:val="00546A14"/>
    <w:rsid w:val="00550FFB"/>
    <w:rsid w:val="00552FB9"/>
    <w:rsid w:val="00564C70"/>
    <w:rsid w:val="0056751D"/>
    <w:rsid w:val="00572C24"/>
    <w:rsid w:val="0059698A"/>
    <w:rsid w:val="005B5595"/>
    <w:rsid w:val="005B6322"/>
    <w:rsid w:val="005B757B"/>
    <w:rsid w:val="005C6BFA"/>
    <w:rsid w:val="005D6809"/>
    <w:rsid w:val="005D7E58"/>
    <w:rsid w:val="005E2532"/>
    <w:rsid w:val="005E3330"/>
    <w:rsid w:val="005E37BD"/>
    <w:rsid w:val="005E49E0"/>
    <w:rsid w:val="005E6815"/>
    <w:rsid w:val="005F25A0"/>
    <w:rsid w:val="005F285C"/>
    <w:rsid w:val="005F7DE4"/>
    <w:rsid w:val="00601FD4"/>
    <w:rsid w:val="006029A0"/>
    <w:rsid w:val="00603391"/>
    <w:rsid w:val="00603B15"/>
    <w:rsid w:val="00611A89"/>
    <w:rsid w:val="00612B3D"/>
    <w:rsid w:val="0062527B"/>
    <w:rsid w:val="00630FC7"/>
    <w:rsid w:val="00631AD9"/>
    <w:rsid w:val="006325B6"/>
    <w:rsid w:val="006425AE"/>
    <w:rsid w:val="0064300A"/>
    <w:rsid w:val="0064389C"/>
    <w:rsid w:val="006439DE"/>
    <w:rsid w:val="00646768"/>
    <w:rsid w:val="006471EC"/>
    <w:rsid w:val="00652BEC"/>
    <w:rsid w:val="0065383D"/>
    <w:rsid w:val="00656AB0"/>
    <w:rsid w:val="00660AC7"/>
    <w:rsid w:val="00661E2B"/>
    <w:rsid w:val="00664D1A"/>
    <w:rsid w:val="00664E5A"/>
    <w:rsid w:val="00667990"/>
    <w:rsid w:val="00672277"/>
    <w:rsid w:val="0067260B"/>
    <w:rsid w:val="00673151"/>
    <w:rsid w:val="0067402B"/>
    <w:rsid w:val="0067684B"/>
    <w:rsid w:val="006772E7"/>
    <w:rsid w:val="006816A9"/>
    <w:rsid w:val="006820C4"/>
    <w:rsid w:val="006846B7"/>
    <w:rsid w:val="00693033"/>
    <w:rsid w:val="006940D8"/>
    <w:rsid w:val="00694ABD"/>
    <w:rsid w:val="00695CC4"/>
    <w:rsid w:val="00695D05"/>
    <w:rsid w:val="00697164"/>
    <w:rsid w:val="0069755E"/>
    <w:rsid w:val="0069768A"/>
    <w:rsid w:val="006A06CC"/>
    <w:rsid w:val="006A4975"/>
    <w:rsid w:val="006A69AE"/>
    <w:rsid w:val="006C0B95"/>
    <w:rsid w:val="006C31AA"/>
    <w:rsid w:val="006C4061"/>
    <w:rsid w:val="006C412C"/>
    <w:rsid w:val="006C6F5F"/>
    <w:rsid w:val="006C7138"/>
    <w:rsid w:val="006D53EE"/>
    <w:rsid w:val="006D757A"/>
    <w:rsid w:val="006F28A7"/>
    <w:rsid w:val="006F2E3F"/>
    <w:rsid w:val="006F651B"/>
    <w:rsid w:val="006F7150"/>
    <w:rsid w:val="006F7203"/>
    <w:rsid w:val="00702E8C"/>
    <w:rsid w:val="0070345B"/>
    <w:rsid w:val="00703863"/>
    <w:rsid w:val="0070474A"/>
    <w:rsid w:val="00710157"/>
    <w:rsid w:val="00716375"/>
    <w:rsid w:val="00722FD8"/>
    <w:rsid w:val="00723479"/>
    <w:rsid w:val="00724C2B"/>
    <w:rsid w:val="00726137"/>
    <w:rsid w:val="00732D55"/>
    <w:rsid w:val="00740901"/>
    <w:rsid w:val="00744F4B"/>
    <w:rsid w:val="00751788"/>
    <w:rsid w:val="00756263"/>
    <w:rsid w:val="007609C0"/>
    <w:rsid w:val="0076778C"/>
    <w:rsid w:val="00767CB3"/>
    <w:rsid w:val="00770644"/>
    <w:rsid w:val="00771749"/>
    <w:rsid w:val="00775099"/>
    <w:rsid w:val="0077699B"/>
    <w:rsid w:val="00776D20"/>
    <w:rsid w:val="00782529"/>
    <w:rsid w:val="00783752"/>
    <w:rsid w:val="00784C9D"/>
    <w:rsid w:val="007904EB"/>
    <w:rsid w:val="00792850"/>
    <w:rsid w:val="00793494"/>
    <w:rsid w:val="007A5CF6"/>
    <w:rsid w:val="007A7D97"/>
    <w:rsid w:val="007B3106"/>
    <w:rsid w:val="007C0E73"/>
    <w:rsid w:val="007C3B14"/>
    <w:rsid w:val="007D1876"/>
    <w:rsid w:val="007D2363"/>
    <w:rsid w:val="007D71DF"/>
    <w:rsid w:val="007E19C2"/>
    <w:rsid w:val="007E1CD4"/>
    <w:rsid w:val="007E35EF"/>
    <w:rsid w:val="007F3969"/>
    <w:rsid w:val="00800B44"/>
    <w:rsid w:val="00801CB9"/>
    <w:rsid w:val="00805727"/>
    <w:rsid w:val="00812E17"/>
    <w:rsid w:val="0081470A"/>
    <w:rsid w:val="00821515"/>
    <w:rsid w:val="008229AB"/>
    <w:rsid w:val="008249B9"/>
    <w:rsid w:val="008257DE"/>
    <w:rsid w:val="008259E1"/>
    <w:rsid w:val="0083458E"/>
    <w:rsid w:val="008446FD"/>
    <w:rsid w:val="008449EF"/>
    <w:rsid w:val="00847D36"/>
    <w:rsid w:val="008518A7"/>
    <w:rsid w:val="00862B7E"/>
    <w:rsid w:val="00867605"/>
    <w:rsid w:val="00886C7E"/>
    <w:rsid w:val="008944CC"/>
    <w:rsid w:val="008A0F3F"/>
    <w:rsid w:val="008A3533"/>
    <w:rsid w:val="008A44E2"/>
    <w:rsid w:val="008A6F92"/>
    <w:rsid w:val="008B1BC6"/>
    <w:rsid w:val="008B21AB"/>
    <w:rsid w:val="008B24A6"/>
    <w:rsid w:val="008B3B76"/>
    <w:rsid w:val="008B5A63"/>
    <w:rsid w:val="008B5FFF"/>
    <w:rsid w:val="008C0AB8"/>
    <w:rsid w:val="008C40A8"/>
    <w:rsid w:val="008C4AE7"/>
    <w:rsid w:val="008C62DC"/>
    <w:rsid w:val="008D1D4C"/>
    <w:rsid w:val="008D3247"/>
    <w:rsid w:val="008D4257"/>
    <w:rsid w:val="008D5C26"/>
    <w:rsid w:val="008D7705"/>
    <w:rsid w:val="008E0293"/>
    <w:rsid w:val="008E0702"/>
    <w:rsid w:val="008E1C1E"/>
    <w:rsid w:val="008E279B"/>
    <w:rsid w:val="008F35B0"/>
    <w:rsid w:val="008F49CA"/>
    <w:rsid w:val="008F4CA7"/>
    <w:rsid w:val="008F54FF"/>
    <w:rsid w:val="008F77CF"/>
    <w:rsid w:val="009000FA"/>
    <w:rsid w:val="00901E1B"/>
    <w:rsid w:val="00902047"/>
    <w:rsid w:val="00903456"/>
    <w:rsid w:val="00905222"/>
    <w:rsid w:val="0090652E"/>
    <w:rsid w:val="009066F0"/>
    <w:rsid w:val="009108FD"/>
    <w:rsid w:val="00912E49"/>
    <w:rsid w:val="00915EF1"/>
    <w:rsid w:val="009161AF"/>
    <w:rsid w:val="0092730C"/>
    <w:rsid w:val="00927B73"/>
    <w:rsid w:val="00933809"/>
    <w:rsid w:val="0094238F"/>
    <w:rsid w:val="009474C0"/>
    <w:rsid w:val="00951030"/>
    <w:rsid w:val="00952518"/>
    <w:rsid w:val="00960E91"/>
    <w:rsid w:val="009624F6"/>
    <w:rsid w:val="009634ED"/>
    <w:rsid w:val="009649AB"/>
    <w:rsid w:val="00965D14"/>
    <w:rsid w:val="009721C0"/>
    <w:rsid w:val="00973985"/>
    <w:rsid w:val="00973B26"/>
    <w:rsid w:val="00982954"/>
    <w:rsid w:val="00993883"/>
    <w:rsid w:val="009959E9"/>
    <w:rsid w:val="00996609"/>
    <w:rsid w:val="009A2B3F"/>
    <w:rsid w:val="009A6DF3"/>
    <w:rsid w:val="009B03F9"/>
    <w:rsid w:val="009B503A"/>
    <w:rsid w:val="009C4FAA"/>
    <w:rsid w:val="009D03B8"/>
    <w:rsid w:val="009D0A74"/>
    <w:rsid w:val="009D0E7E"/>
    <w:rsid w:val="009E30B3"/>
    <w:rsid w:val="009E3D45"/>
    <w:rsid w:val="009E72AC"/>
    <w:rsid w:val="009F1A5D"/>
    <w:rsid w:val="009F640B"/>
    <w:rsid w:val="00A00FA4"/>
    <w:rsid w:val="00A01B35"/>
    <w:rsid w:val="00A061A4"/>
    <w:rsid w:val="00A13801"/>
    <w:rsid w:val="00A15B12"/>
    <w:rsid w:val="00A15D69"/>
    <w:rsid w:val="00A1720E"/>
    <w:rsid w:val="00A17B0F"/>
    <w:rsid w:val="00A35295"/>
    <w:rsid w:val="00A37E73"/>
    <w:rsid w:val="00A47B70"/>
    <w:rsid w:val="00A50987"/>
    <w:rsid w:val="00A5262F"/>
    <w:rsid w:val="00A60225"/>
    <w:rsid w:val="00A716CA"/>
    <w:rsid w:val="00A72533"/>
    <w:rsid w:val="00A72CDA"/>
    <w:rsid w:val="00A75002"/>
    <w:rsid w:val="00A80E94"/>
    <w:rsid w:val="00A8768E"/>
    <w:rsid w:val="00A94A4E"/>
    <w:rsid w:val="00AA025B"/>
    <w:rsid w:val="00AA2A1C"/>
    <w:rsid w:val="00AA3BE7"/>
    <w:rsid w:val="00AA4730"/>
    <w:rsid w:val="00AB0DD0"/>
    <w:rsid w:val="00AB2CE2"/>
    <w:rsid w:val="00AB3A5F"/>
    <w:rsid w:val="00AB4ACE"/>
    <w:rsid w:val="00AB57A9"/>
    <w:rsid w:val="00AB61A9"/>
    <w:rsid w:val="00AC16DE"/>
    <w:rsid w:val="00AC3D0E"/>
    <w:rsid w:val="00AC6345"/>
    <w:rsid w:val="00AD1DAF"/>
    <w:rsid w:val="00AE3273"/>
    <w:rsid w:val="00AE4CBA"/>
    <w:rsid w:val="00AE58F4"/>
    <w:rsid w:val="00AF2BAC"/>
    <w:rsid w:val="00AF6073"/>
    <w:rsid w:val="00B00C02"/>
    <w:rsid w:val="00B054D3"/>
    <w:rsid w:val="00B06D93"/>
    <w:rsid w:val="00B100C7"/>
    <w:rsid w:val="00B111DE"/>
    <w:rsid w:val="00B12408"/>
    <w:rsid w:val="00B154FB"/>
    <w:rsid w:val="00B22628"/>
    <w:rsid w:val="00B2425F"/>
    <w:rsid w:val="00B25119"/>
    <w:rsid w:val="00B311AA"/>
    <w:rsid w:val="00B33590"/>
    <w:rsid w:val="00B34D2D"/>
    <w:rsid w:val="00B43282"/>
    <w:rsid w:val="00B5075D"/>
    <w:rsid w:val="00B5095D"/>
    <w:rsid w:val="00B5205B"/>
    <w:rsid w:val="00B52E91"/>
    <w:rsid w:val="00B56599"/>
    <w:rsid w:val="00B60CF4"/>
    <w:rsid w:val="00B62A00"/>
    <w:rsid w:val="00B66EE7"/>
    <w:rsid w:val="00B707F1"/>
    <w:rsid w:val="00B7279B"/>
    <w:rsid w:val="00B73234"/>
    <w:rsid w:val="00B74EC0"/>
    <w:rsid w:val="00B80FAD"/>
    <w:rsid w:val="00B8337E"/>
    <w:rsid w:val="00B83ACC"/>
    <w:rsid w:val="00B85D2A"/>
    <w:rsid w:val="00B92C3B"/>
    <w:rsid w:val="00B94EBC"/>
    <w:rsid w:val="00B956F0"/>
    <w:rsid w:val="00B97948"/>
    <w:rsid w:val="00BA46D0"/>
    <w:rsid w:val="00BA79B0"/>
    <w:rsid w:val="00BB29F4"/>
    <w:rsid w:val="00BB35B0"/>
    <w:rsid w:val="00BC38D1"/>
    <w:rsid w:val="00BC49CD"/>
    <w:rsid w:val="00BD2D64"/>
    <w:rsid w:val="00BE3CB0"/>
    <w:rsid w:val="00BE3F42"/>
    <w:rsid w:val="00BF109E"/>
    <w:rsid w:val="00BF1A08"/>
    <w:rsid w:val="00BF291C"/>
    <w:rsid w:val="00BF39A8"/>
    <w:rsid w:val="00C00C52"/>
    <w:rsid w:val="00C01964"/>
    <w:rsid w:val="00C024EB"/>
    <w:rsid w:val="00C0320E"/>
    <w:rsid w:val="00C04B2D"/>
    <w:rsid w:val="00C14951"/>
    <w:rsid w:val="00C20B6A"/>
    <w:rsid w:val="00C252B4"/>
    <w:rsid w:val="00C25E9E"/>
    <w:rsid w:val="00C2768E"/>
    <w:rsid w:val="00C313B4"/>
    <w:rsid w:val="00C413CD"/>
    <w:rsid w:val="00C4196B"/>
    <w:rsid w:val="00C41F73"/>
    <w:rsid w:val="00C522A9"/>
    <w:rsid w:val="00C5308B"/>
    <w:rsid w:val="00C6053F"/>
    <w:rsid w:val="00C64610"/>
    <w:rsid w:val="00C649FC"/>
    <w:rsid w:val="00C6540B"/>
    <w:rsid w:val="00C7158F"/>
    <w:rsid w:val="00C715C2"/>
    <w:rsid w:val="00C718E5"/>
    <w:rsid w:val="00C71AD0"/>
    <w:rsid w:val="00C822CA"/>
    <w:rsid w:val="00C90806"/>
    <w:rsid w:val="00C945D2"/>
    <w:rsid w:val="00CA2CCC"/>
    <w:rsid w:val="00CA6FEE"/>
    <w:rsid w:val="00CA72ED"/>
    <w:rsid w:val="00CA7B4E"/>
    <w:rsid w:val="00CB7453"/>
    <w:rsid w:val="00CB761C"/>
    <w:rsid w:val="00CC03E9"/>
    <w:rsid w:val="00CC278A"/>
    <w:rsid w:val="00CC4DE0"/>
    <w:rsid w:val="00CC5E62"/>
    <w:rsid w:val="00CC717C"/>
    <w:rsid w:val="00CD2CF1"/>
    <w:rsid w:val="00CD5DFE"/>
    <w:rsid w:val="00CD6A47"/>
    <w:rsid w:val="00CE73A7"/>
    <w:rsid w:val="00CF04FC"/>
    <w:rsid w:val="00CF205B"/>
    <w:rsid w:val="00CF31B5"/>
    <w:rsid w:val="00CF31CB"/>
    <w:rsid w:val="00CF55EB"/>
    <w:rsid w:val="00CF5D38"/>
    <w:rsid w:val="00CF6AE8"/>
    <w:rsid w:val="00D02353"/>
    <w:rsid w:val="00D068C2"/>
    <w:rsid w:val="00D11307"/>
    <w:rsid w:val="00D1241E"/>
    <w:rsid w:val="00D14088"/>
    <w:rsid w:val="00D15786"/>
    <w:rsid w:val="00D20303"/>
    <w:rsid w:val="00D22159"/>
    <w:rsid w:val="00D24A92"/>
    <w:rsid w:val="00D274F6"/>
    <w:rsid w:val="00D32A0B"/>
    <w:rsid w:val="00D34DB1"/>
    <w:rsid w:val="00D34DF3"/>
    <w:rsid w:val="00D42E14"/>
    <w:rsid w:val="00D432AB"/>
    <w:rsid w:val="00D43BD0"/>
    <w:rsid w:val="00D45A0F"/>
    <w:rsid w:val="00D52282"/>
    <w:rsid w:val="00D523F0"/>
    <w:rsid w:val="00D54B2B"/>
    <w:rsid w:val="00D574AE"/>
    <w:rsid w:val="00D60B17"/>
    <w:rsid w:val="00D63259"/>
    <w:rsid w:val="00D65BB2"/>
    <w:rsid w:val="00D67BAE"/>
    <w:rsid w:val="00D742F0"/>
    <w:rsid w:val="00D76F39"/>
    <w:rsid w:val="00D7769A"/>
    <w:rsid w:val="00D80B94"/>
    <w:rsid w:val="00D82F2B"/>
    <w:rsid w:val="00D84557"/>
    <w:rsid w:val="00D926D4"/>
    <w:rsid w:val="00D944A9"/>
    <w:rsid w:val="00D97840"/>
    <w:rsid w:val="00D97923"/>
    <w:rsid w:val="00D97C65"/>
    <w:rsid w:val="00DA3D90"/>
    <w:rsid w:val="00DA41D3"/>
    <w:rsid w:val="00DA5CD7"/>
    <w:rsid w:val="00DC09EE"/>
    <w:rsid w:val="00DC3928"/>
    <w:rsid w:val="00DC4F7D"/>
    <w:rsid w:val="00DC5170"/>
    <w:rsid w:val="00DC7CC5"/>
    <w:rsid w:val="00DD16B3"/>
    <w:rsid w:val="00DD3CF7"/>
    <w:rsid w:val="00DD4D59"/>
    <w:rsid w:val="00DE044A"/>
    <w:rsid w:val="00DE133D"/>
    <w:rsid w:val="00DE1F8F"/>
    <w:rsid w:val="00DE7A77"/>
    <w:rsid w:val="00DF2614"/>
    <w:rsid w:val="00DF3ED4"/>
    <w:rsid w:val="00DF4C9C"/>
    <w:rsid w:val="00E0078A"/>
    <w:rsid w:val="00E00EAF"/>
    <w:rsid w:val="00E03428"/>
    <w:rsid w:val="00E07F77"/>
    <w:rsid w:val="00E11456"/>
    <w:rsid w:val="00E1363D"/>
    <w:rsid w:val="00E16C79"/>
    <w:rsid w:val="00E2275F"/>
    <w:rsid w:val="00E24ABD"/>
    <w:rsid w:val="00E24C46"/>
    <w:rsid w:val="00E24D03"/>
    <w:rsid w:val="00E2571B"/>
    <w:rsid w:val="00E3018C"/>
    <w:rsid w:val="00E35D78"/>
    <w:rsid w:val="00E379EF"/>
    <w:rsid w:val="00E41EEC"/>
    <w:rsid w:val="00E44545"/>
    <w:rsid w:val="00E47CC9"/>
    <w:rsid w:val="00E524BB"/>
    <w:rsid w:val="00E544F6"/>
    <w:rsid w:val="00E5689C"/>
    <w:rsid w:val="00E64748"/>
    <w:rsid w:val="00E708F3"/>
    <w:rsid w:val="00E70EE0"/>
    <w:rsid w:val="00E724D3"/>
    <w:rsid w:val="00E73799"/>
    <w:rsid w:val="00E744E8"/>
    <w:rsid w:val="00E81AE6"/>
    <w:rsid w:val="00E846E8"/>
    <w:rsid w:val="00E86379"/>
    <w:rsid w:val="00E9110C"/>
    <w:rsid w:val="00E91CFB"/>
    <w:rsid w:val="00E93E29"/>
    <w:rsid w:val="00E948D1"/>
    <w:rsid w:val="00E959AE"/>
    <w:rsid w:val="00E97467"/>
    <w:rsid w:val="00EA73D7"/>
    <w:rsid w:val="00EC1B05"/>
    <w:rsid w:val="00EC2BE3"/>
    <w:rsid w:val="00EC6A83"/>
    <w:rsid w:val="00ED4C5B"/>
    <w:rsid w:val="00ED56B7"/>
    <w:rsid w:val="00EF35B7"/>
    <w:rsid w:val="00F01C75"/>
    <w:rsid w:val="00F067B2"/>
    <w:rsid w:val="00F15F4E"/>
    <w:rsid w:val="00F210AB"/>
    <w:rsid w:val="00F24978"/>
    <w:rsid w:val="00F24EA1"/>
    <w:rsid w:val="00F25AE5"/>
    <w:rsid w:val="00F319B9"/>
    <w:rsid w:val="00F330B2"/>
    <w:rsid w:val="00F33916"/>
    <w:rsid w:val="00F40008"/>
    <w:rsid w:val="00F45D33"/>
    <w:rsid w:val="00F461BB"/>
    <w:rsid w:val="00F505D9"/>
    <w:rsid w:val="00F51A13"/>
    <w:rsid w:val="00F52D57"/>
    <w:rsid w:val="00F62EA6"/>
    <w:rsid w:val="00F65D9C"/>
    <w:rsid w:val="00F669CA"/>
    <w:rsid w:val="00F74620"/>
    <w:rsid w:val="00F75531"/>
    <w:rsid w:val="00F76C25"/>
    <w:rsid w:val="00F81693"/>
    <w:rsid w:val="00F81BDF"/>
    <w:rsid w:val="00F855BC"/>
    <w:rsid w:val="00F85790"/>
    <w:rsid w:val="00F858CC"/>
    <w:rsid w:val="00F86641"/>
    <w:rsid w:val="00F8713F"/>
    <w:rsid w:val="00F9073B"/>
    <w:rsid w:val="00F916C7"/>
    <w:rsid w:val="00F91F59"/>
    <w:rsid w:val="00F932A3"/>
    <w:rsid w:val="00F946DC"/>
    <w:rsid w:val="00F97A5F"/>
    <w:rsid w:val="00FA10CA"/>
    <w:rsid w:val="00FA5A44"/>
    <w:rsid w:val="00FA70CC"/>
    <w:rsid w:val="00FB065C"/>
    <w:rsid w:val="00FB0959"/>
    <w:rsid w:val="00FB0BE0"/>
    <w:rsid w:val="00FB1C91"/>
    <w:rsid w:val="00FB1CF3"/>
    <w:rsid w:val="00FB6576"/>
    <w:rsid w:val="00FC7695"/>
    <w:rsid w:val="00FD0387"/>
    <w:rsid w:val="00FD0E38"/>
    <w:rsid w:val="00FD3958"/>
    <w:rsid w:val="00FD4F40"/>
    <w:rsid w:val="00FD6283"/>
    <w:rsid w:val="00FD749D"/>
    <w:rsid w:val="00FE038E"/>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127">
      <o:colormru v:ext="edit" colors="#f8f8f8,#ddd,#eaeaea,silver,#b2b2b2,gray,#777"/>
    </o:shapedefaults>
    <o:shapelayout v:ext="edit">
      <o:idmap v:ext="edit" data="1"/>
    </o:shapelayout>
  </w:shapeDefaults>
  <w:decimalSymbol w:val="."/>
  <w:listSeparator w:val=","/>
  <w14:docId w14:val="0DC81B38"/>
  <w15:docId w15:val="{32E99ABD-4574-4E71-B647-CBAABB33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0702"/>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6029A0"/>
  </w:style>
  <w:style w:type="paragraph" w:customStyle="1" w:styleId="SOFinalImprintText">
    <w:name w:val="SO Final Imprint Text"/>
    <w:rsid w:val="008E070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E0702"/>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E0702"/>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8E070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E070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8E0702"/>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E070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E070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E0702"/>
    <w:pPr>
      <w:numPr>
        <w:numId w:val="14"/>
      </w:numPr>
      <w:spacing w:before="60"/>
      <w:ind w:right="17"/>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E070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E070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E070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8E070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8E070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726137"/>
    <w:pPr>
      <w:pBdr>
        <w:top w:val="single" w:sz="2" w:space="4" w:color="auto"/>
      </w:pBdr>
      <w:tabs>
        <w:tab w:val="right" w:pos="7923"/>
      </w:tabs>
    </w:pPr>
    <w:rPr>
      <w:w w:val="90"/>
      <w:sz w:val="16"/>
      <w:szCs w:val="16"/>
    </w:rPr>
  </w:style>
  <w:style w:type="paragraph" w:customStyle="1" w:styleId="SOFinalBodyTextAfterHead1">
    <w:name w:val="SO Final Body Text After Head 1"/>
    <w:rsid w:val="008E0702"/>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8E070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8E0702"/>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8E070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8E0702"/>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8E0702"/>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E0702"/>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8E0702"/>
    <w:rPr>
      <w:rFonts w:ascii="Roboto Medium" w:eastAsia="Times New Roman" w:hAnsi="Roboto Medium"/>
      <w:i/>
      <w:color w:val="000000"/>
      <w:sz w:val="22"/>
      <w:szCs w:val="24"/>
      <w:lang w:val="en-US" w:eastAsia="en-US" w:bidi="ar-SA"/>
    </w:rPr>
  </w:style>
  <w:style w:type="paragraph" w:customStyle="1" w:styleId="SOFinalHead6TOP">
    <w:name w:val="SO Final Head 6 TOP"/>
    <w:rsid w:val="008E0702"/>
    <w:rPr>
      <w:rFonts w:ascii="Roboto Light" w:eastAsia="Times New Roman" w:hAnsi="Roboto Light"/>
      <w:i/>
      <w:color w:val="000000"/>
      <w:szCs w:val="24"/>
      <w:lang w:val="en-US" w:eastAsia="en-US" w:bidi="ar-SA"/>
    </w:rPr>
  </w:style>
  <w:style w:type="paragraph" w:customStyle="1" w:styleId="SOFinalHead6">
    <w:name w:val="SO Final Head 6"/>
    <w:rsid w:val="008E070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E0702"/>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E0702"/>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8E0702"/>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8E0702"/>
    <w:pPr>
      <w:spacing w:before="0"/>
    </w:pPr>
  </w:style>
  <w:style w:type="paragraph" w:customStyle="1" w:styleId="SOFinalBulletsIndented">
    <w:name w:val="SO Final Bullets Indented"/>
    <w:rsid w:val="008E0702"/>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8E070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E0702"/>
    <w:rPr>
      <w:rFonts w:ascii="Roboto Medium" w:hAnsi="Roboto Medium"/>
      <w:color w:val="FFFFFF"/>
      <w:szCs w:val="24"/>
      <w:lang w:bidi="ar-SA"/>
    </w:rPr>
  </w:style>
  <w:style w:type="paragraph" w:customStyle="1" w:styleId="SOFinalPerformanceTableText">
    <w:name w:val="SO Final Performance Table Text"/>
    <w:rsid w:val="008E0702"/>
    <w:pPr>
      <w:spacing w:before="120"/>
    </w:pPr>
    <w:rPr>
      <w:rFonts w:ascii="Roboto Light" w:hAnsi="Roboto Light"/>
      <w:sz w:val="16"/>
      <w:szCs w:val="24"/>
      <w:lang w:bidi="ar-SA"/>
    </w:rPr>
  </w:style>
  <w:style w:type="paragraph" w:customStyle="1" w:styleId="SOFinalContentTableText">
    <w:name w:val="SO Final Content Table Text"/>
    <w:rsid w:val="008E0702"/>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E0702"/>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8E0702"/>
    <w:pPr>
      <w:spacing w:before="120"/>
    </w:pPr>
    <w:rPr>
      <w:rFonts w:ascii="Roboto Medium" w:hAnsi="Roboto Medium"/>
      <w:sz w:val="24"/>
      <w:szCs w:val="24"/>
      <w:lang w:bidi="ar-SA"/>
    </w:rPr>
  </w:style>
  <w:style w:type="character" w:customStyle="1" w:styleId="SOFinalItalicText9pt">
    <w:name w:val="SO Final Italic Text 9pt"/>
    <w:rsid w:val="008E0702"/>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E0702"/>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E0702"/>
    <w:pPr>
      <w:spacing w:before="120"/>
    </w:pPr>
    <w:rPr>
      <w:rFonts w:ascii="Roboto Light" w:hAnsi="Roboto Light"/>
      <w:i/>
      <w:color w:val="000000"/>
      <w:sz w:val="18"/>
      <w:szCs w:val="24"/>
      <w:lang w:bidi="ar-SA"/>
    </w:rPr>
  </w:style>
  <w:style w:type="paragraph" w:customStyle="1" w:styleId="SOFinalContentTableHead3">
    <w:name w:val="SO Final Content Table Head 3"/>
    <w:rsid w:val="008E0702"/>
    <w:pPr>
      <w:spacing w:before="240"/>
    </w:pPr>
    <w:rPr>
      <w:rFonts w:ascii="Roboto Medium" w:hAnsi="Roboto Medium"/>
      <w:i/>
      <w:color w:val="000000"/>
      <w:szCs w:val="24"/>
      <w:lang w:bidi="ar-SA"/>
    </w:rPr>
  </w:style>
  <w:style w:type="paragraph" w:customStyle="1" w:styleId="SOFinalBodyBeforeContentTable">
    <w:name w:val="SO Final Body Before Content Table"/>
    <w:rsid w:val="008E0702"/>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8E0702"/>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E0702"/>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8E0702"/>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8E070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E0702"/>
    <w:pPr>
      <w:spacing w:before="360"/>
      <w:jc w:val="center"/>
    </w:pPr>
    <w:rPr>
      <w:rFonts w:ascii="Roboto Light" w:eastAsia="Times New Roman" w:hAnsi="Roboto Light"/>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E0702"/>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8E0702"/>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8E070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8E0702"/>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E0702"/>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8E070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8E0702"/>
    <w:pPr>
      <w:spacing w:before="120"/>
      <w:jc w:val="both"/>
    </w:pPr>
    <w:rPr>
      <w:rFonts w:ascii="Roboto Light" w:eastAsia="Times New Roman" w:hAnsi="Roboto Light"/>
      <w:color w:val="000000"/>
      <w:sz w:val="18"/>
      <w:szCs w:val="24"/>
      <w:lang w:val="en-US" w:eastAsia="en-US" w:bidi="ar-SA"/>
    </w:rPr>
  </w:style>
  <w:style w:type="paragraph" w:styleId="FootnoteText">
    <w:name w:val="footnote text"/>
    <w:basedOn w:val="Normal"/>
    <w:semiHidden/>
    <w:rsid w:val="00C2768E"/>
    <w:pPr>
      <w:spacing w:before="160" w:after="120"/>
    </w:pPr>
    <w:rPr>
      <w:rFonts w:ascii="Tahoma" w:eastAsia="Times New Roman" w:hAnsi="Tahoma"/>
      <w:szCs w:val="20"/>
      <w:lang w:eastAsia="en-AU"/>
    </w:rPr>
  </w:style>
  <w:style w:type="paragraph" w:styleId="ListParagraph">
    <w:name w:val="List Paragraph"/>
    <w:basedOn w:val="Normal"/>
    <w:qFormat/>
    <w:rsid w:val="005F7DE4"/>
    <w:pPr>
      <w:spacing w:after="200" w:line="276" w:lineRule="auto"/>
      <w:ind w:left="720"/>
      <w:contextualSpacing/>
    </w:pPr>
    <w:rPr>
      <w:rFonts w:ascii="Calibri" w:eastAsia="Times New Roman" w:hAnsi="Calibri"/>
      <w:sz w:val="22"/>
      <w:szCs w:val="22"/>
      <w:lang w:val="en-BZ" w:eastAsia="en-US"/>
    </w:rPr>
  </w:style>
  <w:style w:type="paragraph" w:customStyle="1" w:styleId="SOFinalCoverHeading4">
    <w:name w:val="SO Final Cover Heading 4"/>
    <w:rsid w:val="00B707F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4105E9"/>
    <w:pPr>
      <w:spacing w:before="60"/>
    </w:pPr>
    <w:rPr>
      <w:rFonts w:eastAsia="Times New Roman"/>
      <w:sz w:val="12"/>
      <w:szCs w:val="12"/>
      <w:lang w:val="en-US" w:eastAsia="en-US"/>
    </w:rPr>
  </w:style>
  <w:style w:type="paragraph" w:styleId="BalloonText">
    <w:name w:val="Balloon Text"/>
    <w:basedOn w:val="Normal"/>
    <w:link w:val="BalloonTextChar"/>
    <w:rsid w:val="00472890"/>
    <w:rPr>
      <w:rFonts w:ascii="Tahoma" w:hAnsi="Tahoma" w:cs="Tahoma"/>
      <w:sz w:val="16"/>
      <w:szCs w:val="16"/>
    </w:rPr>
  </w:style>
  <w:style w:type="character" w:customStyle="1" w:styleId="BalloonTextChar">
    <w:name w:val="Balloon Text Char"/>
    <w:link w:val="BalloonText"/>
    <w:rsid w:val="00472890"/>
    <w:rPr>
      <w:rFonts w:ascii="Tahoma" w:hAnsi="Tahoma" w:cs="Tahoma"/>
      <w:sz w:val="16"/>
      <w:szCs w:val="16"/>
      <w:lang w:bidi="ar-SA"/>
    </w:rPr>
  </w:style>
  <w:style w:type="paragraph" w:styleId="TOC1">
    <w:name w:val="toc 1"/>
    <w:basedOn w:val="Normal"/>
    <w:next w:val="Normal"/>
    <w:autoRedefine/>
    <w:uiPriority w:val="39"/>
    <w:rsid w:val="00BB29F4"/>
    <w:pPr>
      <w:spacing w:before="160"/>
    </w:pPr>
  </w:style>
  <w:style w:type="paragraph" w:styleId="TOC2">
    <w:name w:val="toc 2"/>
    <w:basedOn w:val="Normal"/>
    <w:next w:val="Normal"/>
    <w:autoRedefine/>
    <w:uiPriority w:val="39"/>
    <w:rsid w:val="00BB29F4"/>
    <w:pPr>
      <w:spacing w:before="80"/>
      <w:ind w:left="198"/>
    </w:pPr>
  </w:style>
  <w:style w:type="paragraph" w:customStyle="1" w:styleId="SOFinalCONTENTSHeading">
    <w:name w:val="SO Final CONTENTS Heading"/>
    <w:basedOn w:val="SOFinalHead1TOP"/>
    <w:qFormat/>
    <w:rsid w:val="008E0702"/>
    <w:pPr>
      <w:spacing w:after="240"/>
    </w:pPr>
    <w:rPr>
      <w:b/>
    </w:rPr>
  </w:style>
  <w:style w:type="character" w:customStyle="1" w:styleId="FooterChar">
    <w:name w:val="Footer Char"/>
    <w:basedOn w:val="DefaultParagraphFont"/>
    <w:link w:val="Footer"/>
    <w:semiHidden/>
    <w:rsid w:val="00FB1C91"/>
    <w:rPr>
      <w:rFonts w:ascii="Arial" w:hAnsi="Arial"/>
      <w:szCs w:val="24"/>
      <w:lang w:bidi="ar-SA"/>
    </w:rPr>
  </w:style>
  <w:style w:type="paragraph" w:styleId="TOC3">
    <w:name w:val="toc 3"/>
    <w:basedOn w:val="Normal"/>
    <w:next w:val="Normal"/>
    <w:autoRedefine/>
    <w:rsid w:val="00BB29F4"/>
    <w:pPr>
      <w:spacing w:after="80"/>
      <w:ind w:left="442"/>
    </w:pPr>
  </w:style>
  <w:style w:type="paragraph" w:styleId="TOC4">
    <w:name w:val="toc 4"/>
    <w:basedOn w:val="Normal"/>
    <w:next w:val="Normal"/>
    <w:autoRedefine/>
    <w:uiPriority w:val="39"/>
    <w:rsid w:val="008E0702"/>
    <w:pPr>
      <w:spacing w:before="160" w:after="160"/>
    </w:pPr>
    <w:rPr>
      <w:rFonts w:ascii="Roboto Medium" w:hAnsi="Roboto Medium"/>
    </w:rPr>
  </w:style>
  <w:style w:type="character" w:customStyle="1" w:styleId="ArialNarrow8pt">
    <w:name w:val="Arial Narrow 8 pt"/>
    <w:basedOn w:val="DefaultParagraphFont"/>
    <w:uiPriority w:val="1"/>
    <w:qFormat/>
    <w:rsid w:val="00FB1C91"/>
    <w:rPr>
      <w:rFonts w:ascii="Arial Narrow" w:hAnsi="Arial Narrow"/>
      <w:sz w:val="16"/>
    </w:rPr>
  </w:style>
  <w:style w:type="paragraph" w:customStyle="1" w:styleId="SOFinalCoverHeading1">
    <w:name w:val="SO Final Cover Heading 1"/>
    <w:basedOn w:val="Normal"/>
    <w:qFormat/>
    <w:rsid w:val="008E0702"/>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8E0702"/>
    <w:pPr>
      <w:spacing w:before="200"/>
      <w:ind w:left="1470"/>
    </w:pPr>
    <w:rPr>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header" Target="header38.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footer" Target="foot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header" Target="header36.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header" Target="header15.xml" Id="rId38" /><Relationship Type="http://schemas.openxmlformats.org/officeDocument/2006/relationships/footer" Target="foot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header" Target="header33.xml" Id="rId75" /><Relationship Type="http://schemas.openxmlformats.org/officeDocument/2006/relationships/header" Target="header37.xml" Id="rId83" /><Relationship Type="http://schemas.openxmlformats.org/officeDocument/2006/relationships/theme" Target="theme/theme1.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footer" Target="footer36.xml" Id="rId81" /><Relationship Type="http://schemas.openxmlformats.org/officeDocument/2006/relationships/footer" Target="foot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fontTable" Target="fontTable.xml" Id="rId87" /><Relationship Type="http://schemas.openxmlformats.org/officeDocument/2006/relationships/footer" Target="footer26.xml" Id="rId61" /><Relationship Type="http://schemas.openxmlformats.org/officeDocument/2006/relationships/footer" Target="footer37.xml" Id="rId82" /><Relationship Type="http://schemas.openxmlformats.org/officeDocument/2006/relationships/customXml" Target="/customXML/item3.xml" Id="Rcb45a888ac0f470f"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A994363</value>
    </field>
    <field name="Objective-Title">
      <value order="0">Cross-disciplinary Studies Subject Outline (for teaching in 2022)</value>
    </field>
    <field name="Objective-Description">
      <value order="0"/>
    </field>
    <field name="Objective-CreationStamp">
      <value order="0">2020-09-22T01:55:02Z</value>
    </field>
    <field name="Objective-IsApproved">
      <value order="0">false</value>
    </field>
    <field name="Objective-IsPublished">
      <value order="0">false</value>
    </field>
    <field name="Objective-DatePublished">
      <value order="0"/>
    </field>
    <field name="Objective-ModificationStamp">
      <value order="0">2021-07-08T00:43:01Z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vA1687644</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F1E0F13-6DEF-4FE1-BB4C-2868D4DE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061009.dot</Template>
  <TotalTime>224</TotalTime>
  <Pages>40</Pages>
  <Words>8672</Words>
  <Characters>49433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Cross-disciplinary Studies Subject Outline for teaching in 2020</vt:lpstr>
    </vt:vector>
  </TitlesOfParts>
  <Company>SACE Board of South Australia</Company>
  <LinksUpToDate>false</LinksUpToDate>
  <CharactersWithSpaces>57990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Cross-disciplinary Studies Subject Outline for teaching in 2020</dc:title>
  <dc:creator>SACE Board of SA</dc:creator>
  <cp:lastModifiedBy>Ekwomadu, Ruth (SACE)</cp:lastModifiedBy>
  <cp:revision>43</cp:revision>
  <cp:lastPrinted>2016-10-24T00:24:00Z</cp:lastPrinted>
  <dcterms:created xsi:type="dcterms:W3CDTF">2014-05-08T04:07:00Z</dcterms:created>
  <dcterms:modified xsi:type="dcterms:W3CDTF">2021-07-08T01:29:00Z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A994363</vt:lpwstr>
  </property>
  <property fmtid="{D5CDD505-2E9C-101B-9397-08002B2CF9AE}" pid="3" name="Objective-Comment">
    <vt:lpwstr/>
  </property>
  <property fmtid="{D5CDD505-2E9C-101B-9397-08002B2CF9AE}" pid="4" name="Objective-CreationStamp">
    <vt:filetime>2020-09-22T01:55:02Z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2021-07-08T00:43:01Z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Cross-disciplinary Studies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vA1687644</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2021-07-08T01:29:12Z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2eb6afa8-d578-418d-a3a4-49fbecb483c4</vt:lpwstr>
  </property>
  <property fmtid="{D5CDD505-2E9C-101B-9397-08002B2CF9AE}" pid="29" name="MSIP_Label_77274858-3b1d-4431-8679-d878f40e28fd_ContentBits">
    <vt:lpwstr>1</vt:lpwstr>
  </property>
</Properties>
</file>